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96C6" w14:textId="77777777" w:rsidR="008535D9" w:rsidRPr="00C22D57" w:rsidRDefault="001201B7" w:rsidP="001F5E85">
      <w:pPr>
        <w:tabs>
          <w:tab w:val="left" w:pos="3600"/>
        </w:tabs>
        <w:spacing w:before="520" w:after="60" w:line="420" w:lineRule="exact"/>
        <w:rPr>
          <w:b/>
          <w:bCs/>
          <w:spacing w:val="-20"/>
          <w:sz w:val="32"/>
          <w:szCs w:val="32"/>
        </w:rPr>
      </w:pPr>
      <w:r w:rsidRPr="00C22D57">
        <w:rPr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242A3DB0" wp14:editId="038D4DBA">
            <wp:simplePos x="0" y="0"/>
            <wp:positionH relativeFrom="column">
              <wp:posOffset>0</wp:posOffset>
            </wp:positionH>
            <wp:positionV relativeFrom="page">
              <wp:posOffset>900430</wp:posOffset>
            </wp:positionV>
            <wp:extent cx="540000" cy="540000"/>
            <wp:effectExtent l="0" t="0" r="0" b="0"/>
            <wp:wrapNone/>
            <wp:docPr id="2" name="Picture 2" descr="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5D9" w:rsidRPr="00C22D57">
        <w:rPr>
          <w:sz w:val="32"/>
          <w:szCs w:val="32"/>
        </w:rPr>
        <w:tab/>
      </w:r>
      <w:r w:rsidR="008535D9" w:rsidRPr="00E540D4">
        <w:rPr>
          <w:b/>
          <w:bCs/>
          <w:spacing w:val="-20"/>
          <w:sz w:val="44"/>
          <w:szCs w:val="44"/>
          <w:cs/>
        </w:rPr>
        <w:t>บันทึกข้อความ</w:t>
      </w:r>
    </w:p>
    <w:p w14:paraId="1E8B0678" w14:textId="272CA89E" w:rsidR="008535D9" w:rsidRPr="00E540D4" w:rsidRDefault="00937004" w:rsidP="004470AA">
      <w:pPr>
        <w:tabs>
          <w:tab w:val="left" w:pos="9000"/>
        </w:tabs>
        <w:rPr>
          <w:b/>
          <w:bCs/>
          <w:sz w:val="32"/>
          <w:szCs w:val="32"/>
        </w:rPr>
      </w:pPr>
      <w:r w:rsidRPr="00E540D4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B824E" wp14:editId="0BF2CAD9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F1420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="008535D9" w:rsidRPr="00E540D4">
        <w:rPr>
          <w:b/>
          <w:bCs/>
          <w:sz w:val="32"/>
          <w:szCs w:val="32"/>
          <w:cs/>
        </w:rPr>
        <w:t>ส่วนราชการ</w:t>
      </w:r>
      <w:r w:rsidR="005538BB" w:rsidRPr="00E540D4">
        <w:rPr>
          <w:rFonts w:hint="cs"/>
          <w:sz w:val="32"/>
          <w:szCs w:val="32"/>
          <w:cs/>
        </w:rPr>
        <w:t xml:space="preserve">  </w:t>
      </w:r>
      <w:r w:rsidR="002A7B61" w:rsidRPr="000A47EC">
        <w:rPr>
          <w:sz w:val="32"/>
          <w:szCs w:val="32"/>
          <w:cs/>
        </w:rPr>
        <w:t>คณะ</w:t>
      </w:r>
      <w:r w:rsidR="007A6EA0" w:rsidRPr="000A47EC">
        <w:rPr>
          <w:rFonts w:hint="cs"/>
          <w:sz w:val="32"/>
          <w:szCs w:val="32"/>
          <w:cs/>
        </w:rPr>
        <w:t>ศึกษาศาสตร์และนวัตกรรมการศึกษ</w:t>
      </w:r>
      <w:r w:rsidR="008F75BE">
        <w:rPr>
          <w:rFonts w:hint="cs"/>
          <w:sz w:val="32"/>
          <w:szCs w:val="32"/>
          <w:cs/>
        </w:rPr>
        <w:t>า มหาวิทยาลัยกาฬสินธุ์</w:t>
      </w:r>
      <w:r w:rsidR="008F75BE">
        <w:rPr>
          <w:sz w:val="32"/>
          <w:szCs w:val="32"/>
        </w:rPr>
        <w:t>(</w:t>
      </w:r>
      <w:r w:rsidR="008F75BE">
        <w:rPr>
          <w:rFonts w:hint="cs"/>
          <w:sz w:val="32"/>
          <w:szCs w:val="32"/>
          <w:cs/>
        </w:rPr>
        <w:t>พื้นที่นามน</w:t>
      </w:r>
      <w:r w:rsidR="008F75BE">
        <w:rPr>
          <w:sz w:val="32"/>
          <w:szCs w:val="32"/>
        </w:rPr>
        <w:t>)</w:t>
      </w:r>
    </w:p>
    <w:p w14:paraId="5683E995" w14:textId="0EFD1390" w:rsidR="008535D9" w:rsidRPr="00E540D4" w:rsidRDefault="00937004" w:rsidP="005538BB">
      <w:pPr>
        <w:tabs>
          <w:tab w:val="left" w:pos="4536"/>
          <w:tab w:val="left" w:pos="5387"/>
          <w:tab w:val="left" w:pos="9000"/>
        </w:tabs>
        <w:rPr>
          <w:sz w:val="32"/>
          <w:szCs w:val="32"/>
          <w:lang w:val="en-GB"/>
        </w:rPr>
      </w:pPr>
      <w:r w:rsidRPr="00E540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5C9882" wp14:editId="07539D7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4E136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Z2HGG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E540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CD1AAD" wp14:editId="3085320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AD0FF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zaWxV9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8535D9" w:rsidRPr="00E540D4">
        <w:rPr>
          <w:b/>
          <w:bCs/>
          <w:sz w:val="32"/>
          <w:szCs w:val="32"/>
          <w:cs/>
        </w:rPr>
        <w:t>ที่</w:t>
      </w:r>
      <w:r w:rsidR="005538BB" w:rsidRPr="00E540D4">
        <w:rPr>
          <w:rFonts w:hint="cs"/>
          <w:sz w:val="32"/>
          <w:szCs w:val="32"/>
          <w:cs/>
        </w:rPr>
        <w:t xml:space="preserve">  </w:t>
      </w:r>
      <w:r w:rsidR="005E2CDB" w:rsidRPr="00464530">
        <w:rPr>
          <w:sz w:val="32"/>
          <w:szCs w:val="32"/>
          <w:cs/>
        </w:rPr>
        <w:t>คศน. 87</w:t>
      </w:r>
      <w:r w:rsidR="005E2CDB">
        <w:rPr>
          <w:rFonts w:hint="cs"/>
          <w:sz w:val="32"/>
          <w:szCs w:val="32"/>
          <w:cs/>
        </w:rPr>
        <w:t>5</w:t>
      </w:r>
      <w:r w:rsidR="005E2CDB" w:rsidRPr="00464530">
        <w:rPr>
          <w:sz w:val="32"/>
          <w:szCs w:val="32"/>
          <w:cs/>
        </w:rPr>
        <w:t>/2564</w:t>
      </w:r>
      <w:r w:rsidR="008535D9" w:rsidRPr="00E540D4">
        <w:rPr>
          <w:b/>
          <w:bCs/>
          <w:sz w:val="32"/>
          <w:szCs w:val="32"/>
          <w:cs/>
        </w:rPr>
        <w:tab/>
        <w:t>วันที่</w:t>
      </w:r>
      <w:r w:rsidR="005538BB" w:rsidRPr="00E540D4">
        <w:rPr>
          <w:sz w:val="32"/>
          <w:szCs w:val="32"/>
          <w:cs/>
        </w:rPr>
        <w:t xml:space="preserve">     </w:t>
      </w:r>
      <w:r w:rsidR="00847E37">
        <w:rPr>
          <w:sz w:val="32"/>
          <w:szCs w:val="32"/>
        </w:rPr>
        <w:t xml:space="preserve"> </w:t>
      </w:r>
      <w:r w:rsidR="005E2CDB">
        <w:rPr>
          <w:rFonts w:hint="cs"/>
          <w:sz w:val="32"/>
          <w:szCs w:val="32"/>
          <w:cs/>
        </w:rPr>
        <w:t xml:space="preserve">4 พฤศจิกายน </w:t>
      </w:r>
      <w:r w:rsidR="005E2CDB">
        <w:rPr>
          <w:sz w:val="32"/>
          <w:szCs w:val="32"/>
        </w:rPr>
        <w:t>2564</w:t>
      </w:r>
    </w:p>
    <w:p w14:paraId="1DA4D79E" w14:textId="0C97E31F" w:rsidR="00E91B27" w:rsidRPr="000A47EC" w:rsidRDefault="008535D9" w:rsidP="002D1C2C">
      <w:pPr>
        <w:rPr>
          <w:spacing w:val="-4"/>
          <w:sz w:val="32"/>
          <w:szCs w:val="32"/>
        </w:rPr>
      </w:pPr>
      <w:r w:rsidRPr="00E540D4">
        <w:rPr>
          <w:b/>
          <w:bCs/>
          <w:sz w:val="32"/>
          <w:szCs w:val="32"/>
          <w:cs/>
        </w:rPr>
        <w:t>เรื่อง</w:t>
      </w:r>
      <w:r w:rsidR="0024341A" w:rsidRPr="00E540D4">
        <w:rPr>
          <w:rFonts w:hint="cs"/>
          <w:b/>
          <w:bCs/>
          <w:sz w:val="32"/>
          <w:szCs w:val="32"/>
          <w:cs/>
        </w:rPr>
        <w:t xml:space="preserve">  </w:t>
      </w:r>
      <w:r w:rsidR="002D1C2C" w:rsidRPr="000A47EC">
        <w:rPr>
          <w:spacing w:val="-4"/>
          <w:sz w:val="32"/>
          <w:szCs w:val="32"/>
          <w:cs/>
        </w:rPr>
        <w:t>ขอ</w:t>
      </w:r>
      <w:r w:rsidR="0016772F">
        <w:rPr>
          <w:rFonts w:hint="cs"/>
          <w:spacing w:val="-4"/>
          <w:sz w:val="32"/>
          <w:szCs w:val="32"/>
          <w:cs/>
        </w:rPr>
        <w:t>แจ้งแนวปฏิบัติในการ</w:t>
      </w:r>
      <w:r w:rsidR="002D1C2C" w:rsidRPr="000A47EC">
        <w:rPr>
          <w:spacing w:val="-4"/>
          <w:sz w:val="32"/>
          <w:szCs w:val="32"/>
          <w:cs/>
        </w:rPr>
        <w:t>นิเทศนักศึกษาปฏิบัติการสอนในสถานศึกษา</w:t>
      </w:r>
      <w:r w:rsidR="008F75BE">
        <w:rPr>
          <w:rFonts w:hint="cs"/>
          <w:spacing w:val="-4"/>
          <w:sz w:val="32"/>
          <w:szCs w:val="32"/>
          <w:cs/>
        </w:rPr>
        <w:t xml:space="preserve"> </w:t>
      </w:r>
      <w:r w:rsidR="00462A1B">
        <w:rPr>
          <w:spacing w:val="-4"/>
          <w:sz w:val="32"/>
          <w:szCs w:val="32"/>
        </w:rPr>
        <w:t xml:space="preserve">1, 2 </w:t>
      </w:r>
      <w:r w:rsidR="00462A1B">
        <w:rPr>
          <w:rFonts w:hint="cs"/>
          <w:spacing w:val="-4"/>
          <w:sz w:val="32"/>
          <w:szCs w:val="32"/>
          <w:cs/>
        </w:rPr>
        <w:t xml:space="preserve">และ </w:t>
      </w:r>
      <w:r w:rsidR="00462A1B">
        <w:rPr>
          <w:spacing w:val="-4"/>
          <w:sz w:val="32"/>
          <w:szCs w:val="32"/>
        </w:rPr>
        <w:t xml:space="preserve">3 </w:t>
      </w:r>
      <w:r w:rsidR="00462A1B">
        <w:rPr>
          <w:rFonts w:hint="cs"/>
          <w:spacing w:val="-4"/>
          <w:sz w:val="32"/>
          <w:szCs w:val="32"/>
          <w:cs/>
        </w:rPr>
        <w:t xml:space="preserve">ประจำปีการศึกษา </w:t>
      </w:r>
      <w:r w:rsidR="00462A1B">
        <w:rPr>
          <w:spacing w:val="-4"/>
          <w:sz w:val="32"/>
          <w:szCs w:val="32"/>
        </w:rPr>
        <w:t>2564</w:t>
      </w:r>
      <w:r w:rsidR="008F75BE">
        <w:rPr>
          <w:rFonts w:hint="cs"/>
          <w:spacing w:val="-4"/>
          <w:sz w:val="32"/>
          <w:szCs w:val="32"/>
          <w:cs/>
        </w:rPr>
        <w:t xml:space="preserve"> </w:t>
      </w:r>
    </w:p>
    <w:p w14:paraId="420B40EC" w14:textId="64F04F94" w:rsidR="00DD0655" w:rsidRPr="00E540D4" w:rsidRDefault="00937004" w:rsidP="00432A53">
      <w:pPr>
        <w:spacing w:before="320"/>
        <w:rPr>
          <w:rFonts w:hint="cs"/>
          <w:sz w:val="32"/>
          <w:szCs w:val="32"/>
        </w:rPr>
      </w:pPr>
      <w:r w:rsidRPr="004F1388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DCB520" wp14:editId="2E1D2ECB">
                <wp:simplePos x="0" y="0"/>
                <wp:positionH relativeFrom="column">
                  <wp:posOffset>333375</wp:posOffset>
                </wp:positionH>
                <wp:positionV relativeFrom="paragraph">
                  <wp:posOffset>20955</wp:posOffset>
                </wp:positionV>
                <wp:extent cx="5414645" cy="0"/>
                <wp:effectExtent l="13335" t="8890" r="10795" b="1016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635F5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.65pt" to="452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mX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">
                <v:stroke dashstyle="1 1" endcap="round"/>
              </v:line>
            </w:pict>
          </mc:Fallback>
        </mc:AlternateContent>
      </w:r>
      <w:r w:rsidR="00C87E7C" w:rsidRPr="004F1388">
        <w:rPr>
          <w:b/>
          <w:bCs/>
          <w:sz w:val="32"/>
          <w:szCs w:val="32"/>
          <w:cs/>
        </w:rPr>
        <w:t>เรียน</w:t>
      </w:r>
      <w:r w:rsidR="00432A53" w:rsidRPr="00E540D4">
        <w:rPr>
          <w:rFonts w:hint="cs"/>
          <w:sz w:val="32"/>
          <w:szCs w:val="32"/>
          <w:cs/>
        </w:rPr>
        <w:t xml:space="preserve"> </w:t>
      </w:r>
      <w:r w:rsidR="004F1388">
        <w:rPr>
          <w:rFonts w:hint="cs"/>
          <w:sz w:val="32"/>
          <w:szCs w:val="32"/>
          <w:cs/>
        </w:rPr>
        <w:t>อาจารย์นิเทศก์และผู้รับผิดชอบรายวิชาทุกท่าน</w:t>
      </w:r>
    </w:p>
    <w:p w14:paraId="243B69E8" w14:textId="594FBA8E" w:rsidR="005D24CD" w:rsidRPr="00B16AE2" w:rsidRDefault="000222A5" w:rsidP="00E97947">
      <w:pPr>
        <w:spacing w:before="160" w:line="276" w:lineRule="auto"/>
        <w:ind w:firstLine="1138"/>
        <w:jc w:val="thaiDistribute"/>
        <w:rPr>
          <w:spacing w:val="2"/>
          <w:sz w:val="32"/>
          <w:szCs w:val="32"/>
        </w:rPr>
      </w:pPr>
      <w:r w:rsidRPr="00B16AE2">
        <w:rPr>
          <w:spacing w:val="2"/>
          <w:sz w:val="32"/>
          <w:szCs w:val="32"/>
          <w:cs/>
        </w:rPr>
        <w:t>เนื่อง</w:t>
      </w:r>
      <w:r w:rsidR="00EF720B">
        <w:rPr>
          <w:rFonts w:hint="cs"/>
          <w:spacing w:val="2"/>
          <w:sz w:val="32"/>
          <w:szCs w:val="32"/>
          <w:cs/>
        </w:rPr>
        <w:t>ด้วย</w:t>
      </w:r>
      <w:r w:rsidR="00B90855" w:rsidRPr="00B16AE2">
        <w:rPr>
          <w:spacing w:val="2"/>
          <w:sz w:val="32"/>
          <w:szCs w:val="32"/>
          <w:cs/>
        </w:rPr>
        <w:t>งานฝึ</w:t>
      </w:r>
      <w:r w:rsidR="006263C3" w:rsidRPr="00B16AE2">
        <w:rPr>
          <w:spacing w:val="2"/>
          <w:sz w:val="32"/>
          <w:szCs w:val="32"/>
          <w:cs/>
        </w:rPr>
        <w:t>ก</w:t>
      </w:r>
      <w:r w:rsidR="00B90855" w:rsidRPr="00B16AE2">
        <w:rPr>
          <w:spacing w:val="2"/>
          <w:sz w:val="32"/>
          <w:szCs w:val="32"/>
          <w:cs/>
        </w:rPr>
        <w:t>ประสบการณ์วิชาชีพครู</w:t>
      </w:r>
      <w:r w:rsidR="008922F1" w:rsidRPr="00B16AE2">
        <w:rPr>
          <w:spacing w:val="2"/>
          <w:sz w:val="32"/>
          <w:szCs w:val="32"/>
          <w:cs/>
        </w:rPr>
        <w:t>ซึ่ง</w:t>
      </w:r>
      <w:r w:rsidR="00B90855" w:rsidRPr="00B16AE2">
        <w:rPr>
          <w:spacing w:val="2"/>
          <w:sz w:val="32"/>
          <w:szCs w:val="32"/>
          <w:cs/>
        </w:rPr>
        <w:t>ดูแล</w:t>
      </w:r>
      <w:r w:rsidR="000E68A5" w:rsidRPr="00B16AE2">
        <w:rPr>
          <w:spacing w:val="2"/>
          <w:sz w:val="32"/>
          <w:szCs w:val="32"/>
          <w:cs/>
        </w:rPr>
        <w:t xml:space="preserve">การออกฝึกประสบการณ์วิชาชีพในรายวิชาการปฏิบัติการสอนในสถานศึกษา </w:t>
      </w:r>
      <w:r w:rsidR="00EF720B">
        <w:rPr>
          <w:spacing w:val="2"/>
          <w:sz w:val="32"/>
          <w:szCs w:val="32"/>
        </w:rPr>
        <w:t xml:space="preserve">1, 2 </w:t>
      </w:r>
      <w:r w:rsidR="00EF720B">
        <w:rPr>
          <w:rFonts w:hint="cs"/>
          <w:spacing w:val="2"/>
          <w:sz w:val="32"/>
          <w:szCs w:val="32"/>
          <w:cs/>
        </w:rPr>
        <w:t xml:space="preserve">และ </w:t>
      </w:r>
      <w:r w:rsidR="00EF720B">
        <w:rPr>
          <w:spacing w:val="2"/>
          <w:sz w:val="32"/>
          <w:szCs w:val="32"/>
        </w:rPr>
        <w:t xml:space="preserve">3 </w:t>
      </w:r>
      <w:r w:rsidR="005D24CD" w:rsidRPr="00B16AE2">
        <w:rPr>
          <w:spacing w:val="2"/>
          <w:sz w:val="32"/>
          <w:szCs w:val="32"/>
          <w:cs/>
        </w:rPr>
        <w:t>ในปีการศึกษา 256</w:t>
      </w:r>
      <w:r w:rsidR="008F75BE" w:rsidRPr="00B16AE2">
        <w:rPr>
          <w:spacing w:val="2"/>
          <w:sz w:val="32"/>
          <w:szCs w:val="32"/>
          <w:cs/>
        </w:rPr>
        <w:t>๔</w:t>
      </w:r>
      <w:r w:rsidR="005D24CD" w:rsidRPr="00B16AE2">
        <w:rPr>
          <w:spacing w:val="2"/>
          <w:sz w:val="32"/>
          <w:szCs w:val="32"/>
          <w:cs/>
        </w:rPr>
        <w:t xml:space="preserve"> ได้ส่งตัวนักศึกษาหลักสูตรครุศาสตรบัณฑิต(ค.บ.)</w:t>
      </w:r>
      <w:r w:rsidR="004C51A2" w:rsidRPr="00B16AE2">
        <w:rPr>
          <w:spacing w:val="2"/>
          <w:sz w:val="32"/>
          <w:szCs w:val="32"/>
          <w:cs/>
        </w:rPr>
        <w:t xml:space="preserve"> </w:t>
      </w:r>
      <w:r w:rsidR="00EF720B">
        <w:rPr>
          <w:spacing w:val="2"/>
          <w:sz w:val="32"/>
          <w:szCs w:val="32"/>
        </w:rPr>
        <w:t>(</w:t>
      </w:r>
      <w:r w:rsidR="00EF720B">
        <w:rPr>
          <w:rFonts w:hint="cs"/>
          <w:spacing w:val="2"/>
          <w:sz w:val="32"/>
          <w:szCs w:val="32"/>
          <w:cs/>
        </w:rPr>
        <w:t xml:space="preserve">หลักสูตรปรับปรุง พ.ศ. </w:t>
      </w:r>
      <w:r w:rsidR="00EF720B">
        <w:rPr>
          <w:spacing w:val="2"/>
          <w:sz w:val="32"/>
          <w:szCs w:val="32"/>
        </w:rPr>
        <w:t>2564)(</w:t>
      </w:r>
      <w:r w:rsidR="00EF720B">
        <w:rPr>
          <w:rFonts w:hint="cs"/>
          <w:spacing w:val="2"/>
          <w:sz w:val="32"/>
          <w:szCs w:val="32"/>
          <w:cs/>
        </w:rPr>
        <w:t>หลักสูตรสี่ปี</w:t>
      </w:r>
      <w:r w:rsidR="00EF720B">
        <w:rPr>
          <w:spacing w:val="2"/>
          <w:sz w:val="32"/>
          <w:szCs w:val="32"/>
        </w:rPr>
        <w:t>)</w:t>
      </w:r>
      <w:r w:rsidR="00EF720B">
        <w:rPr>
          <w:rFonts w:hint="cs"/>
          <w:spacing w:val="2"/>
          <w:sz w:val="32"/>
          <w:szCs w:val="32"/>
          <w:cs/>
        </w:rPr>
        <w:t xml:space="preserve"> ออกปฏิบัติการสอนในสถานศึกษา </w:t>
      </w:r>
      <w:r w:rsidR="00EF720B">
        <w:rPr>
          <w:spacing w:val="2"/>
          <w:sz w:val="32"/>
          <w:szCs w:val="32"/>
        </w:rPr>
        <w:t xml:space="preserve">1 </w:t>
      </w:r>
      <w:r w:rsidR="00EF720B">
        <w:rPr>
          <w:rFonts w:hint="cs"/>
          <w:spacing w:val="2"/>
          <w:sz w:val="32"/>
          <w:szCs w:val="32"/>
          <w:cs/>
        </w:rPr>
        <w:t xml:space="preserve">ณ สถานศึกษาต่างๆ ตั้งแต่วันที่ </w:t>
      </w:r>
      <w:r w:rsidR="00EF720B">
        <w:rPr>
          <w:spacing w:val="2"/>
          <w:sz w:val="32"/>
          <w:szCs w:val="32"/>
        </w:rPr>
        <w:t xml:space="preserve">1-19 </w:t>
      </w:r>
      <w:r w:rsidR="00EF720B">
        <w:rPr>
          <w:rFonts w:hint="cs"/>
          <w:spacing w:val="2"/>
          <w:sz w:val="32"/>
          <w:szCs w:val="32"/>
          <w:cs/>
        </w:rPr>
        <w:t xml:space="preserve">พฤศจิกายน </w:t>
      </w:r>
      <w:r w:rsidR="00EF720B">
        <w:rPr>
          <w:spacing w:val="2"/>
          <w:sz w:val="32"/>
          <w:szCs w:val="32"/>
        </w:rPr>
        <w:t xml:space="preserve">2564 </w:t>
      </w:r>
      <w:r w:rsidR="00EF720B">
        <w:rPr>
          <w:rFonts w:hint="cs"/>
          <w:spacing w:val="2"/>
          <w:sz w:val="32"/>
          <w:szCs w:val="32"/>
          <w:cs/>
        </w:rPr>
        <w:t>แล</w:t>
      </w:r>
      <w:r w:rsidR="009B5FCD">
        <w:rPr>
          <w:rFonts w:hint="cs"/>
          <w:spacing w:val="2"/>
          <w:sz w:val="32"/>
          <w:szCs w:val="32"/>
          <w:cs/>
        </w:rPr>
        <w:t>ะ</w:t>
      </w:r>
      <w:r w:rsidR="005D24CD" w:rsidRPr="00B16AE2">
        <w:rPr>
          <w:spacing w:val="2"/>
          <w:sz w:val="32"/>
          <w:szCs w:val="32"/>
          <w:cs/>
        </w:rPr>
        <w:t xml:space="preserve"> </w:t>
      </w:r>
      <w:r w:rsidR="009B5FCD" w:rsidRPr="00B16AE2">
        <w:rPr>
          <w:spacing w:val="2"/>
          <w:sz w:val="32"/>
          <w:szCs w:val="32"/>
          <w:cs/>
        </w:rPr>
        <w:t xml:space="preserve">หลักสูตรครุศาสตรบัณฑิต(ค.บ.) </w:t>
      </w:r>
      <w:r w:rsidR="009B5FCD">
        <w:rPr>
          <w:spacing w:val="2"/>
          <w:sz w:val="32"/>
          <w:szCs w:val="32"/>
        </w:rPr>
        <w:t>(</w:t>
      </w:r>
      <w:r w:rsidR="009B5FCD">
        <w:rPr>
          <w:rFonts w:hint="cs"/>
          <w:spacing w:val="2"/>
          <w:sz w:val="32"/>
          <w:szCs w:val="32"/>
          <w:cs/>
        </w:rPr>
        <w:t xml:space="preserve">หลักสูตรปรับปรุง พ.ศ. </w:t>
      </w:r>
      <w:r w:rsidR="009B5FCD">
        <w:rPr>
          <w:spacing w:val="2"/>
          <w:sz w:val="32"/>
          <w:szCs w:val="32"/>
        </w:rPr>
        <w:t>2562) (</w:t>
      </w:r>
      <w:r w:rsidR="009B5FCD">
        <w:rPr>
          <w:rFonts w:hint="cs"/>
          <w:spacing w:val="2"/>
          <w:sz w:val="32"/>
          <w:szCs w:val="32"/>
          <w:cs/>
        </w:rPr>
        <w:t>หลักสูตรสี่ปี</w:t>
      </w:r>
      <w:r w:rsidR="009B5FCD">
        <w:rPr>
          <w:spacing w:val="2"/>
          <w:sz w:val="32"/>
          <w:szCs w:val="32"/>
        </w:rPr>
        <w:t>)</w:t>
      </w:r>
      <w:r w:rsidR="009B5FCD">
        <w:rPr>
          <w:rFonts w:hint="cs"/>
          <w:spacing w:val="2"/>
          <w:sz w:val="32"/>
          <w:szCs w:val="32"/>
          <w:cs/>
        </w:rPr>
        <w:t xml:space="preserve"> ออกปฏิบัติการสอนในสถานศึกษา </w:t>
      </w:r>
      <w:r w:rsidR="009B5FCD">
        <w:rPr>
          <w:spacing w:val="2"/>
          <w:sz w:val="32"/>
          <w:szCs w:val="32"/>
        </w:rPr>
        <w:t xml:space="preserve">2 </w:t>
      </w:r>
      <w:r w:rsidR="009B5FCD">
        <w:rPr>
          <w:rFonts w:hint="cs"/>
          <w:spacing w:val="2"/>
          <w:sz w:val="32"/>
          <w:szCs w:val="32"/>
          <w:cs/>
        </w:rPr>
        <w:t xml:space="preserve">และ </w:t>
      </w:r>
      <w:r w:rsidR="009B5FCD">
        <w:rPr>
          <w:spacing w:val="2"/>
          <w:sz w:val="32"/>
          <w:szCs w:val="32"/>
        </w:rPr>
        <w:t xml:space="preserve">3 </w:t>
      </w:r>
      <w:r w:rsidR="009B5FCD">
        <w:rPr>
          <w:rFonts w:hint="cs"/>
          <w:spacing w:val="2"/>
          <w:sz w:val="32"/>
          <w:szCs w:val="32"/>
          <w:cs/>
        </w:rPr>
        <w:t xml:space="preserve">ณ สถานศึกษาต่างๆ ตั้งแต่วันที่ </w:t>
      </w:r>
      <w:r w:rsidR="009B5FCD">
        <w:rPr>
          <w:spacing w:val="2"/>
          <w:sz w:val="32"/>
          <w:szCs w:val="32"/>
        </w:rPr>
        <w:t xml:space="preserve">1 </w:t>
      </w:r>
      <w:r w:rsidR="009B5FCD">
        <w:rPr>
          <w:rFonts w:hint="cs"/>
          <w:spacing w:val="2"/>
          <w:sz w:val="32"/>
          <w:szCs w:val="32"/>
          <w:cs/>
        </w:rPr>
        <w:t xml:space="preserve">พฤศจิกายน </w:t>
      </w:r>
      <w:r w:rsidR="009B5FCD">
        <w:rPr>
          <w:spacing w:val="2"/>
          <w:sz w:val="32"/>
          <w:szCs w:val="32"/>
        </w:rPr>
        <w:t xml:space="preserve">2564 </w:t>
      </w:r>
      <w:r w:rsidR="009B5FCD">
        <w:rPr>
          <w:rFonts w:hint="cs"/>
          <w:spacing w:val="2"/>
          <w:sz w:val="32"/>
          <w:szCs w:val="32"/>
          <w:cs/>
        </w:rPr>
        <w:t xml:space="preserve">ถึงวันที่ </w:t>
      </w:r>
      <w:r w:rsidR="009B5FCD">
        <w:rPr>
          <w:spacing w:val="2"/>
          <w:sz w:val="32"/>
          <w:szCs w:val="32"/>
        </w:rPr>
        <w:t xml:space="preserve">3 </w:t>
      </w:r>
      <w:r w:rsidR="009B5FCD">
        <w:rPr>
          <w:rFonts w:hint="cs"/>
          <w:spacing w:val="2"/>
          <w:sz w:val="32"/>
          <w:szCs w:val="32"/>
          <w:cs/>
        </w:rPr>
        <w:t xml:space="preserve">ธันวาคม </w:t>
      </w:r>
      <w:r w:rsidR="009B5FCD">
        <w:rPr>
          <w:spacing w:val="2"/>
          <w:sz w:val="32"/>
          <w:szCs w:val="32"/>
        </w:rPr>
        <w:t xml:space="preserve">2564 </w:t>
      </w:r>
      <w:r w:rsidR="005D24CD" w:rsidRPr="00B16AE2">
        <w:rPr>
          <w:spacing w:val="2"/>
          <w:sz w:val="32"/>
          <w:szCs w:val="32"/>
          <w:cs/>
        </w:rPr>
        <w:t>ซึ่งเป็นการดำเนินการตาม</w:t>
      </w:r>
      <w:r w:rsidR="008F75BE" w:rsidRPr="00B16AE2">
        <w:rPr>
          <w:spacing w:val="2"/>
          <w:sz w:val="32"/>
          <w:szCs w:val="32"/>
          <w:cs/>
        </w:rPr>
        <w:t>แผนการศึกษาของ</w:t>
      </w:r>
      <w:r w:rsidR="005D24CD" w:rsidRPr="00B16AE2">
        <w:rPr>
          <w:spacing w:val="2"/>
          <w:sz w:val="32"/>
          <w:szCs w:val="32"/>
          <w:cs/>
        </w:rPr>
        <w:t>หลักสูตรกำหนด</w:t>
      </w:r>
      <w:r w:rsidR="004C51A2" w:rsidRPr="00B16AE2">
        <w:rPr>
          <w:spacing w:val="2"/>
          <w:sz w:val="32"/>
          <w:szCs w:val="32"/>
          <w:cs/>
        </w:rPr>
        <w:t xml:space="preserve"> และ</w:t>
      </w:r>
      <w:r w:rsidR="009B5FCD">
        <w:rPr>
          <w:rFonts w:hint="cs"/>
          <w:spacing w:val="2"/>
          <w:sz w:val="32"/>
          <w:szCs w:val="32"/>
          <w:cs/>
        </w:rPr>
        <w:t>ให้เป็นไป</w:t>
      </w:r>
      <w:r w:rsidR="005D24CD" w:rsidRPr="00B16AE2">
        <w:rPr>
          <w:spacing w:val="2"/>
          <w:sz w:val="32"/>
          <w:szCs w:val="32"/>
          <w:cs/>
        </w:rPr>
        <w:t>ตาม</w:t>
      </w:r>
      <w:r w:rsidR="008F75BE" w:rsidRPr="00B16AE2">
        <w:rPr>
          <w:spacing w:val="2"/>
          <w:sz w:val="32"/>
          <w:szCs w:val="32"/>
          <w:cs/>
        </w:rPr>
        <w:t xml:space="preserve">ข้อบังคับคุรุสภาว่าด้วยมาตรฐานวิชาชีพ(ฉบับที่ ๔) พ.ศ. </w:t>
      </w:r>
      <w:r w:rsidR="008F75BE" w:rsidRPr="00B16AE2">
        <w:rPr>
          <w:spacing w:val="2"/>
          <w:sz w:val="32"/>
          <w:szCs w:val="32"/>
        </w:rPr>
        <w:t>2562</w:t>
      </w:r>
      <w:r w:rsidR="005D24CD" w:rsidRPr="00B16AE2">
        <w:rPr>
          <w:spacing w:val="2"/>
          <w:sz w:val="32"/>
          <w:szCs w:val="32"/>
          <w:cs/>
        </w:rPr>
        <w:t xml:space="preserve"> </w:t>
      </w:r>
      <w:r w:rsidR="00BA22C0" w:rsidRPr="00B16AE2">
        <w:rPr>
          <w:spacing w:val="2"/>
          <w:sz w:val="32"/>
          <w:szCs w:val="32"/>
          <w:cs/>
        </w:rPr>
        <w:t>และ</w:t>
      </w:r>
      <w:r w:rsidR="00EC6007" w:rsidRPr="00B16AE2">
        <w:rPr>
          <w:spacing w:val="2"/>
          <w:sz w:val="32"/>
          <w:szCs w:val="32"/>
          <w:cs/>
        </w:rPr>
        <w:t xml:space="preserve">อ้างตามคำสั่งมหาวิทยาลัยกาฬสินธุ์ ที่ </w:t>
      </w:r>
      <w:r w:rsidR="001C2DA0">
        <w:rPr>
          <w:spacing w:val="2"/>
          <w:sz w:val="32"/>
          <w:szCs w:val="32"/>
        </w:rPr>
        <w:t>1089</w:t>
      </w:r>
      <w:r w:rsidR="00EC6007" w:rsidRPr="00B16AE2">
        <w:rPr>
          <w:spacing w:val="2"/>
          <w:sz w:val="32"/>
          <w:szCs w:val="32"/>
          <w:cs/>
        </w:rPr>
        <w:t xml:space="preserve">/256๔  </w:t>
      </w:r>
      <w:r w:rsidR="005D24CD" w:rsidRPr="00B16AE2">
        <w:rPr>
          <w:spacing w:val="2"/>
          <w:sz w:val="32"/>
          <w:szCs w:val="32"/>
          <w:cs/>
        </w:rPr>
        <w:t>เรื่อง แต่งตั้งอาจารย์นิเทศก์นักศึกษาฝึกปฏิบัติการสอนใน</w:t>
      </w:r>
      <w:r w:rsidR="008F75BE" w:rsidRPr="00B16AE2">
        <w:rPr>
          <w:spacing w:val="2"/>
          <w:sz w:val="32"/>
          <w:szCs w:val="32"/>
          <w:cs/>
        </w:rPr>
        <w:t>สถานศึกษา</w:t>
      </w:r>
      <w:r w:rsidR="005D24CD" w:rsidRPr="00B16AE2">
        <w:rPr>
          <w:spacing w:val="2"/>
          <w:sz w:val="32"/>
          <w:szCs w:val="32"/>
          <w:cs/>
        </w:rPr>
        <w:t xml:space="preserve"> ประจำปีการศึกษา 256</w:t>
      </w:r>
      <w:r w:rsidR="008F75BE" w:rsidRPr="00B16AE2">
        <w:rPr>
          <w:spacing w:val="2"/>
          <w:sz w:val="32"/>
          <w:szCs w:val="32"/>
          <w:cs/>
        </w:rPr>
        <w:t>๔</w:t>
      </w:r>
      <w:r w:rsidR="005D24CD" w:rsidRPr="00B16AE2">
        <w:rPr>
          <w:spacing w:val="2"/>
          <w:sz w:val="32"/>
          <w:szCs w:val="32"/>
          <w:cs/>
        </w:rPr>
        <w:t xml:space="preserve">  ลงวันที่ </w:t>
      </w:r>
      <w:r w:rsidR="001C2DA0">
        <w:rPr>
          <w:spacing w:val="2"/>
          <w:sz w:val="32"/>
          <w:szCs w:val="32"/>
        </w:rPr>
        <w:t>2</w:t>
      </w:r>
      <w:r w:rsidR="008F75BE" w:rsidRPr="00B16AE2">
        <w:rPr>
          <w:spacing w:val="2"/>
          <w:sz w:val="32"/>
          <w:szCs w:val="32"/>
          <w:cs/>
        </w:rPr>
        <w:t>๘</w:t>
      </w:r>
      <w:r w:rsidR="005D24CD" w:rsidRPr="00B16AE2">
        <w:rPr>
          <w:spacing w:val="2"/>
          <w:sz w:val="32"/>
          <w:szCs w:val="32"/>
          <w:cs/>
        </w:rPr>
        <w:t xml:space="preserve"> เดือน</w:t>
      </w:r>
      <w:r w:rsidR="001C2DA0">
        <w:rPr>
          <w:spacing w:val="2"/>
          <w:sz w:val="32"/>
          <w:szCs w:val="32"/>
        </w:rPr>
        <w:t xml:space="preserve"> </w:t>
      </w:r>
      <w:r w:rsidR="001C2DA0">
        <w:rPr>
          <w:rFonts w:hint="cs"/>
          <w:spacing w:val="2"/>
          <w:sz w:val="32"/>
          <w:szCs w:val="32"/>
          <w:cs/>
        </w:rPr>
        <w:t>ตุลาคม</w:t>
      </w:r>
      <w:r w:rsidR="005D24CD" w:rsidRPr="00B16AE2">
        <w:rPr>
          <w:spacing w:val="2"/>
          <w:sz w:val="32"/>
          <w:szCs w:val="32"/>
          <w:cs/>
        </w:rPr>
        <w:t xml:space="preserve"> พ.ศ. 256</w:t>
      </w:r>
      <w:r w:rsidR="0097258C" w:rsidRPr="00B16AE2">
        <w:rPr>
          <w:spacing w:val="2"/>
          <w:sz w:val="32"/>
          <w:szCs w:val="32"/>
          <w:cs/>
        </w:rPr>
        <w:t>๔</w:t>
      </w:r>
      <w:r w:rsidR="005D24CD" w:rsidRPr="00B16AE2">
        <w:rPr>
          <w:spacing w:val="2"/>
          <w:sz w:val="32"/>
          <w:szCs w:val="32"/>
          <w:cs/>
        </w:rPr>
        <w:t xml:space="preserve"> </w:t>
      </w:r>
      <w:r w:rsidR="003C6319" w:rsidRPr="00B16AE2">
        <w:rPr>
          <w:spacing w:val="2"/>
          <w:sz w:val="32"/>
          <w:szCs w:val="32"/>
          <w:cs/>
        </w:rPr>
        <w:t>นั้น</w:t>
      </w:r>
    </w:p>
    <w:p w14:paraId="4AA09808" w14:textId="0AA09046" w:rsidR="00B80F58" w:rsidRPr="00B16AE2" w:rsidRDefault="000826BB" w:rsidP="00F22782">
      <w:pPr>
        <w:spacing w:line="276" w:lineRule="auto"/>
        <w:ind w:firstLine="720"/>
        <w:jc w:val="thaiDistribute"/>
        <w:rPr>
          <w:spacing w:val="-4"/>
          <w:sz w:val="32"/>
          <w:szCs w:val="32"/>
        </w:rPr>
      </w:pPr>
      <w:r w:rsidRPr="00B16AE2">
        <w:rPr>
          <w:spacing w:val="2"/>
          <w:sz w:val="32"/>
          <w:szCs w:val="32"/>
          <w:cs/>
        </w:rPr>
        <w:t>ในการนี้</w:t>
      </w:r>
      <w:r w:rsidR="00B80F58" w:rsidRPr="00B16AE2">
        <w:rPr>
          <w:spacing w:val="2"/>
          <w:sz w:val="32"/>
          <w:szCs w:val="32"/>
          <w:cs/>
        </w:rPr>
        <w:t>เพื่อ</w:t>
      </w:r>
      <w:r w:rsidR="00462A1B">
        <w:rPr>
          <w:rFonts w:hint="cs"/>
          <w:spacing w:val="2"/>
          <w:sz w:val="32"/>
          <w:szCs w:val="32"/>
          <w:cs/>
        </w:rPr>
        <w:t>ให้การฝึกปฏิบัติการสอนในสถานศึกษา</w:t>
      </w:r>
      <w:r w:rsidR="009B5FCD">
        <w:rPr>
          <w:rFonts w:hint="cs"/>
          <w:spacing w:val="2"/>
          <w:sz w:val="32"/>
          <w:szCs w:val="32"/>
          <w:cs/>
        </w:rPr>
        <w:t>ดำเนินไปด้วยความเรียบร้อย บรรลุตามวัตถุประสงค์ของรายวิชาและ</w:t>
      </w:r>
      <w:r w:rsidR="00462A1B">
        <w:rPr>
          <w:rFonts w:hint="cs"/>
          <w:spacing w:val="2"/>
          <w:sz w:val="32"/>
          <w:szCs w:val="32"/>
          <w:cs/>
        </w:rPr>
        <w:t>เกิดประสิทธิภาพสูงสุด</w:t>
      </w:r>
      <w:r w:rsidR="00FD6443" w:rsidRPr="00B16AE2">
        <w:rPr>
          <w:spacing w:val="2"/>
          <w:sz w:val="32"/>
          <w:szCs w:val="32"/>
        </w:rPr>
        <w:t xml:space="preserve"> </w:t>
      </w:r>
      <w:r w:rsidR="00B80F58" w:rsidRPr="00B16AE2">
        <w:rPr>
          <w:spacing w:val="2"/>
          <w:sz w:val="32"/>
          <w:szCs w:val="32"/>
          <w:cs/>
        </w:rPr>
        <w:t>ทางงานฝึกประสบการณ์วิชาชีพครู</w:t>
      </w:r>
      <w:r w:rsidR="00896E25" w:rsidRPr="00B16AE2">
        <w:rPr>
          <w:spacing w:val="2"/>
          <w:sz w:val="32"/>
          <w:szCs w:val="32"/>
        </w:rPr>
        <w:t xml:space="preserve"> </w:t>
      </w:r>
      <w:r w:rsidR="00896E25" w:rsidRPr="00B16AE2">
        <w:rPr>
          <w:spacing w:val="2"/>
          <w:sz w:val="32"/>
          <w:szCs w:val="32"/>
          <w:cs/>
        </w:rPr>
        <w:t>จึงขอ</w:t>
      </w:r>
      <w:r w:rsidR="00394749" w:rsidRPr="00B16AE2">
        <w:rPr>
          <w:spacing w:val="2"/>
          <w:sz w:val="32"/>
          <w:szCs w:val="32"/>
          <w:cs/>
        </w:rPr>
        <w:t>ชี้แจงแนวทางการออกนิเทศ</w:t>
      </w:r>
      <w:r w:rsidR="00462A1B" w:rsidRPr="00B16AE2">
        <w:rPr>
          <w:spacing w:val="-4"/>
          <w:sz w:val="32"/>
          <w:szCs w:val="32"/>
          <w:cs/>
        </w:rPr>
        <w:t xml:space="preserve">นักศึกษาปฏิบัติการสอนในสถานศึกษา </w:t>
      </w:r>
      <w:r w:rsidR="00462A1B" w:rsidRPr="00462A1B">
        <w:rPr>
          <w:spacing w:val="-4"/>
          <w:sz w:val="32"/>
          <w:szCs w:val="32"/>
          <w:cs/>
        </w:rPr>
        <w:t>1</w:t>
      </w:r>
      <w:r w:rsidR="00462A1B" w:rsidRPr="00462A1B">
        <w:rPr>
          <w:spacing w:val="-4"/>
          <w:sz w:val="32"/>
          <w:szCs w:val="32"/>
        </w:rPr>
        <w:t xml:space="preserve">, </w:t>
      </w:r>
      <w:r w:rsidR="00462A1B" w:rsidRPr="00462A1B">
        <w:rPr>
          <w:spacing w:val="-4"/>
          <w:sz w:val="32"/>
          <w:szCs w:val="32"/>
          <w:cs/>
        </w:rPr>
        <w:t xml:space="preserve">2 และ 3 ประจำปีการศึกษา 2564 </w:t>
      </w:r>
      <w:r w:rsidR="00462A1B" w:rsidRPr="00B16AE2">
        <w:rPr>
          <w:spacing w:val="-4"/>
          <w:sz w:val="32"/>
          <w:szCs w:val="32"/>
          <w:cs/>
        </w:rPr>
        <w:t xml:space="preserve"> </w:t>
      </w:r>
      <w:r w:rsidR="00433291" w:rsidRPr="00B16AE2">
        <w:rPr>
          <w:spacing w:val="-4"/>
          <w:sz w:val="32"/>
          <w:szCs w:val="32"/>
          <w:cs/>
        </w:rPr>
        <w:t>ดังนี้</w:t>
      </w:r>
    </w:p>
    <w:p w14:paraId="52316FED" w14:textId="11D6A477" w:rsidR="00433291" w:rsidRPr="00B16AE2" w:rsidRDefault="00433291" w:rsidP="00433291">
      <w:pPr>
        <w:pStyle w:val="ListParagraph"/>
        <w:numPr>
          <w:ilvl w:val="0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2"/>
          <w:sz w:val="32"/>
          <w:szCs w:val="32"/>
          <w:cs/>
        </w:rPr>
        <w:t>อาจารย์นิเทศก์ให้นิเทศ</w:t>
      </w:r>
      <w:r w:rsidR="00462A1B" w:rsidRPr="00B16AE2">
        <w:rPr>
          <w:rFonts w:cs="TH SarabunIT๙"/>
          <w:spacing w:val="-4"/>
          <w:sz w:val="32"/>
          <w:szCs w:val="32"/>
          <w:cs/>
        </w:rPr>
        <w:t xml:space="preserve">นักศึกษาปฏิบัติการสอนในสถานศึกษา </w:t>
      </w:r>
      <w:r w:rsidR="00462A1B" w:rsidRPr="00462A1B">
        <w:rPr>
          <w:rFonts w:cs="TH SarabunIT๙"/>
          <w:spacing w:val="-4"/>
          <w:sz w:val="32"/>
          <w:szCs w:val="32"/>
          <w:cs/>
        </w:rPr>
        <w:t>1</w:t>
      </w:r>
      <w:r w:rsidR="00462A1B" w:rsidRPr="00462A1B">
        <w:rPr>
          <w:rFonts w:cs="TH SarabunIT๙"/>
          <w:spacing w:val="-4"/>
          <w:sz w:val="32"/>
          <w:szCs w:val="32"/>
        </w:rPr>
        <w:t xml:space="preserve">, </w:t>
      </w:r>
      <w:r w:rsidR="00462A1B" w:rsidRPr="00462A1B">
        <w:rPr>
          <w:rFonts w:cs="TH SarabunIT๙"/>
          <w:spacing w:val="-4"/>
          <w:sz w:val="32"/>
          <w:szCs w:val="32"/>
          <w:cs/>
        </w:rPr>
        <w:t xml:space="preserve">2 และ 3 ประจำปีการศึกษา 2564 </w:t>
      </w:r>
      <w:r w:rsidR="00462A1B" w:rsidRPr="00B16AE2">
        <w:rPr>
          <w:rFonts w:cs="TH SarabunIT๙"/>
          <w:spacing w:val="-4"/>
          <w:sz w:val="32"/>
          <w:szCs w:val="32"/>
          <w:cs/>
        </w:rPr>
        <w:t xml:space="preserve"> </w:t>
      </w:r>
      <w:r w:rsidRPr="00B16AE2">
        <w:rPr>
          <w:rFonts w:cs="TH SarabunIT๙"/>
          <w:spacing w:val="-4"/>
          <w:sz w:val="32"/>
          <w:szCs w:val="32"/>
          <w:cs/>
        </w:rPr>
        <w:t xml:space="preserve">ในรูปแบบออนไลน์ </w:t>
      </w:r>
      <w:r w:rsidR="00B65B34">
        <w:rPr>
          <w:rFonts w:cs="TH SarabunIT๙" w:hint="cs"/>
          <w:spacing w:val="-4"/>
          <w:sz w:val="32"/>
          <w:szCs w:val="32"/>
          <w:cs/>
        </w:rPr>
        <w:t xml:space="preserve">หรือสามารถนิเทศในรูปแบบ </w:t>
      </w:r>
      <w:r w:rsidR="00B65B34">
        <w:rPr>
          <w:rFonts w:cs="TH SarabunIT๙"/>
          <w:spacing w:val="-4"/>
          <w:sz w:val="32"/>
          <w:szCs w:val="32"/>
        </w:rPr>
        <w:t xml:space="preserve">on site </w:t>
      </w:r>
      <w:r w:rsidR="00B65B34">
        <w:rPr>
          <w:rFonts w:cs="TH SarabunIT๙" w:hint="cs"/>
          <w:spacing w:val="-4"/>
          <w:sz w:val="32"/>
          <w:szCs w:val="32"/>
          <w:cs/>
        </w:rPr>
        <w:t xml:space="preserve">ได้ในกรณีที่นักศึกษาฝึกปฏิบัติการสอนในสถานศึกษา </w:t>
      </w:r>
      <w:r w:rsidR="00B65B34" w:rsidRPr="00462A1B">
        <w:rPr>
          <w:rFonts w:cs="TH SarabunIT๙"/>
          <w:spacing w:val="-4"/>
          <w:sz w:val="32"/>
          <w:szCs w:val="32"/>
          <w:cs/>
        </w:rPr>
        <w:t>1</w:t>
      </w:r>
      <w:r w:rsidR="00B65B34" w:rsidRPr="00462A1B">
        <w:rPr>
          <w:rFonts w:cs="TH SarabunIT๙"/>
          <w:spacing w:val="-4"/>
          <w:sz w:val="32"/>
          <w:szCs w:val="32"/>
        </w:rPr>
        <w:t xml:space="preserve">, </w:t>
      </w:r>
      <w:r w:rsidR="00B65B34" w:rsidRPr="00462A1B">
        <w:rPr>
          <w:rFonts w:cs="TH SarabunIT๙"/>
          <w:spacing w:val="-4"/>
          <w:sz w:val="32"/>
          <w:szCs w:val="32"/>
          <w:cs/>
        </w:rPr>
        <w:t>2 และ 3</w:t>
      </w:r>
      <w:r w:rsidR="00B65B34">
        <w:rPr>
          <w:rFonts w:cs="TH SarabunIT๙" w:hint="cs"/>
          <w:spacing w:val="-4"/>
          <w:sz w:val="32"/>
          <w:szCs w:val="32"/>
          <w:cs/>
        </w:rPr>
        <w:t xml:space="preserve"> อยู่ในโรงเรียนเดียวกันกับ</w:t>
      </w:r>
      <w:r w:rsidR="00B65B34" w:rsidRPr="00B16AE2">
        <w:rPr>
          <w:rFonts w:cs="TH SarabunIT๙"/>
          <w:spacing w:val="-4"/>
          <w:sz w:val="32"/>
          <w:szCs w:val="32"/>
          <w:cs/>
        </w:rPr>
        <w:t xml:space="preserve">นักศึกษาปฏิบัติการสอนในสถานศึกษา </w:t>
      </w:r>
      <w:r w:rsidR="00B65B34" w:rsidRPr="00462A1B">
        <w:rPr>
          <w:rFonts w:cs="TH SarabunIT๙"/>
          <w:spacing w:val="-4"/>
          <w:sz w:val="32"/>
          <w:szCs w:val="32"/>
          <w:cs/>
        </w:rPr>
        <w:t>1</w:t>
      </w:r>
      <w:r w:rsidR="00B65B34">
        <w:rPr>
          <w:rFonts w:cs="TH SarabunIT๙"/>
          <w:spacing w:val="-4"/>
          <w:sz w:val="32"/>
          <w:szCs w:val="32"/>
        </w:rPr>
        <w:t>-</w:t>
      </w:r>
      <w:r w:rsidR="00B65B34" w:rsidRPr="00462A1B">
        <w:rPr>
          <w:rFonts w:cs="TH SarabunIT๙"/>
          <w:spacing w:val="-4"/>
          <w:sz w:val="32"/>
          <w:szCs w:val="32"/>
          <w:cs/>
        </w:rPr>
        <w:t>2</w:t>
      </w:r>
      <w:r w:rsidR="00B65B34">
        <w:rPr>
          <w:rFonts w:cs="TH SarabunIT๙"/>
          <w:spacing w:val="-4"/>
          <w:sz w:val="32"/>
          <w:szCs w:val="32"/>
        </w:rPr>
        <w:t xml:space="preserve"> (</w:t>
      </w:r>
      <w:r w:rsidR="00B65B34">
        <w:rPr>
          <w:rFonts w:cs="TH SarabunIT๙" w:hint="cs"/>
          <w:spacing w:val="-4"/>
          <w:sz w:val="32"/>
          <w:szCs w:val="32"/>
          <w:cs/>
        </w:rPr>
        <w:t>หลักสูตรห้าปี</w:t>
      </w:r>
      <w:r w:rsidR="00B65B34">
        <w:rPr>
          <w:rFonts w:cs="TH SarabunIT๙"/>
          <w:spacing w:val="-4"/>
          <w:sz w:val="32"/>
          <w:szCs w:val="32"/>
        </w:rPr>
        <w:t>)</w:t>
      </w:r>
      <w:r w:rsidR="00B65B34">
        <w:rPr>
          <w:rFonts w:cs="TH SarabunIT๙" w:hint="cs"/>
          <w:spacing w:val="-4"/>
          <w:sz w:val="32"/>
          <w:szCs w:val="32"/>
          <w:cs/>
        </w:rPr>
        <w:t xml:space="preserve"> </w:t>
      </w:r>
    </w:p>
    <w:p w14:paraId="50866EC0" w14:textId="0A682368" w:rsidR="00A263D3" w:rsidRPr="00B16AE2" w:rsidRDefault="00A263D3" w:rsidP="00433291">
      <w:pPr>
        <w:pStyle w:val="ListParagraph"/>
        <w:numPr>
          <w:ilvl w:val="0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-4"/>
          <w:sz w:val="32"/>
          <w:szCs w:val="32"/>
          <w:cs/>
        </w:rPr>
        <w:t>อาจารย์นิเทศก์สามารถดำเนินการนิเทศใ</w:t>
      </w:r>
      <w:r w:rsidR="0036627F" w:rsidRPr="00B16AE2">
        <w:rPr>
          <w:rFonts w:cs="TH SarabunIT๙"/>
          <w:spacing w:val="-4"/>
          <w:sz w:val="32"/>
          <w:szCs w:val="32"/>
          <w:cs/>
        </w:rPr>
        <w:t>นช่วงเวลาที่ไม่ได้สอนตามตารางปกติเพื่อลดภาระการสอนชดเชย</w:t>
      </w:r>
      <w:r w:rsidR="00226218" w:rsidRPr="00B16AE2">
        <w:rPr>
          <w:rFonts w:cs="TH SarabunIT๙"/>
          <w:spacing w:val="-4"/>
          <w:sz w:val="32"/>
          <w:szCs w:val="32"/>
          <w:cs/>
        </w:rPr>
        <w:t xml:space="preserve"> หรือ</w:t>
      </w:r>
      <w:r w:rsidR="00F12F53" w:rsidRPr="00B16AE2">
        <w:rPr>
          <w:rFonts w:cs="TH SarabunIT๙"/>
          <w:spacing w:val="-4"/>
          <w:sz w:val="32"/>
          <w:szCs w:val="32"/>
          <w:cs/>
        </w:rPr>
        <w:t>ตามความ</w:t>
      </w:r>
      <w:r w:rsidR="00226218" w:rsidRPr="00B16AE2">
        <w:rPr>
          <w:rFonts w:cs="TH SarabunIT๙"/>
          <w:spacing w:val="-4"/>
          <w:sz w:val="32"/>
          <w:szCs w:val="32"/>
          <w:cs/>
        </w:rPr>
        <w:t>เหมาะสมของแต่ละสาขาวิชา</w:t>
      </w:r>
      <w:r w:rsidR="00226218" w:rsidRPr="00B16AE2">
        <w:rPr>
          <w:rFonts w:cs="TH SarabunIT๙"/>
          <w:spacing w:val="-4"/>
          <w:sz w:val="32"/>
          <w:szCs w:val="32"/>
        </w:rPr>
        <w:t>/</w:t>
      </w:r>
      <w:r w:rsidR="00226218" w:rsidRPr="00B16AE2">
        <w:rPr>
          <w:rFonts w:cs="TH SarabunIT๙"/>
          <w:spacing w:val="-4"/>
          <w:sz w:val="32"/>
          <w:szCs w:val="32"/>
          <w:cs/>
        </w:rPr>
        <w:t>วิชาเอก</w:t>
      </w:r>
    </w:p>
    <w:p w14:paraId="1D6E63F8" w14:textId="5F5C3475" w:rsidR="00433291" w:rsidRPr="00B16AE2" w:rsidRDefault="00433291" w:rsidP="00433291">
      <w:pPr>
        <w:pStyle w:val="ListParagraph"/>
        <w:numPr>
          <w:ilvl w:val="0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-4"/>
          <w:sz w:val="32"/>
          <w:szCs w:val="32"/>
          <w:cs/>
        </w:rPr>
        <w:t>อาจารย์นิเทศก์รายงานการนิเทศ</w:t>
      </w:r>
      <w:r w:rsidR="00890312" w:rsidRPr="00B16AE2">
        <w:rPr>
          <w:rFonts w:cs="TH SarabunIT๙"/>
          <w:spacing w:val="-4"/>
          <w:sz w:val="32"/>
          <w:szCs w:val="32"/>
          <w:cs/>
        </w:rPr>
        <w:t xml:space="preserve">นักศึกษาปฏิบัติการสอนในสถานศึกษา </w:t>
      </w:r>
      <w:r w:rsidR="00462A1B" w:rsidRPr="00462A1B">
        <w:rPr>
          <w:rFonts w:cs="TH SarabunIT๙"/>
          <w:spacing w:val="-4"/>
          <w:sz w:val="32"/>
          <w:szCs w:val="32"/>
          <w:cs/>
        </w:rPr>
        <w:t>1</w:t>
      </w:r>
      <w:r w:rsidR="00462A1B" w:rsidRPr="00462A1B">
        <w:rPr>
          <w:rFonts w:cs="TH SarabunIT๙"/>
          <w:spacing w:val="-4"/>
          <w:sz w:val="32"/>
          <w:szCs w:val="32"/>
        </w:rPr>
        <w:t xml:space="preserve">, </w:t>
      </w:r>
      <w:r w:rsidR="00462A1B" w:rsidRPr="00462A1B">
        <w:rPr>
          <w:rFonts w:cs="TH SarabunIT๙"/>
          <w:spacing w:val="-4"/>
          <w:sz w:val="32"/>
          <w:szCs w:val="32"/>
          <w:cs/>
        </w:rPr>
        <w:t xml:space="preserve">2 และ 3 ประจำปีการศึกษา 2564 </w:t>
      </w:r>
      <w:r w:rsidR="00890312" w:rsidRPr="00B16AE2">
        <w:rPr>
          <w:rFonts w:cs="TH SarabunIT๙"/>
          <w:spacing w:val="-4"/>
          <w:sz w:val="32"/>
          <w:szCs w:val="32"/>
          <w:cs/>
        </w:rPr>
        <w:t xml:space="preserve"> </w:t>
      </w:r>
      <w:r w:rsidRPr="00B16AE2">
        <w:rPr>
          <w:rFonts w:cs="TH SarabunIT๙"/>
          <w:spacing w:val="-4"/>
          <w:sz w:val="32"/>
          <w:szCs w:val="32"/>
          <w:cs/>
        </w:rPr>
        <w:t>ในรูปแบบออนไลน์ต่อคณบดีคณะศึกษาศาสตร์และนวัตกรรมการศึกษา</w:t>
      </w:r>
      <w:r w:rsidR="00C205F0" w:rsidRPr="00B16AE2">
        <w:rPr>
          <w:rFonts w:cs="TH SarabunIT๙"/>
          <w:spacing w:val="2"/>
          <w:sz w:val="32"/>
          <w:szCs w:val="32"/>
        </w:rPr>
        <w:t xml:space="preserve"> </w:t>
      </w:r>
      <w:r w:rsidR="00C205F0" w:rsidRPr="00B16AE2">
        <w:rPr>
          <w:rFonts w:cs="TH SarabunIT๙"/>
          <w:spacing w:val="2"/>
          <w:sz w:val="32"/>
          <w:szCs w:val="32"/>
          <w:cs/>
        </w:rPr>
        <w:t>ภายใน</w:t>
      </w:r>
      <w:r w:rsidR="00C205F0" w:rsidRPr="00B16AE2">
        <w:rPr>
          <w:rFonts w:cs="TH SarabunIT๙"/>
          <w:spacing w:val="2"/>
          <w:sz w:val="32"/>
          <w:szCs w:val="32"/>
        </w:rPr>
        <w:t xml:space="preserve"> 15 </w:t>
      </w:r>
      <w:r w:rsidR="00C205F0" w:rsidRPr="00B16AE2">
        <w:rPr>
          <w:rFonts w:cs="TH SarabunIT๙"/>
          <w:spacing w:val="2"/>
          <w:sz w:val="32"/>
          <w:szCs w:val="32"/>
          <w:cs/>
        </w:rPr>
        <w:t>วันหลังการนิเทศเสร็จสิ้น</w:t>
      </w:r>
      <w:r w:rsidR="00C205F0" w:rsidRPr="00B16AE2">
        <w:rPr>
          <w:rFonts w:cs="TH SarabunIT๙"/>
          <w:spacing w:val="2"/>
          <w:sz w:val="32"/>
          <w:szCs w:val="32"/>
        </w:rPr>
        <w:t xml:space="preserve"> </w:t>
      </w:r>
    </w:p>
    <w:p w14:paraId="10B7C928" w14:textId="71CBAD9C" w:rsidR="004F4B97" w:rsidRPr="00B16AE2" w:rsidRDefault="004F4B97" w:rsidP="004F4B97">
      <w:pPr>
        <w:pStyle w:val="ListParagraph"/>
        <w:spacing w:line="276" w:lineRule="auto"/>
        <w:ind w:left="1080"/>
        <w:jc w:val="thaiDistribute"/>
        <w:rPr>
          <w:rFonts w:cs="TH SarabunIT๙"/>
          <w:spacing w:val="-4"/>
          <w:sz w:val="32"/>
          <w:szCs w:val="32"/>
        </w:rPr>
      </w:pPr>
      <w:r w:rsidRPr="00B16AE2">
        <w:rPr>
          <w:rFonts w:cs="TH SarabunIT๙"/>
          <w:spacing w:val="-4"/>
          <w:sz w:val="32"/>
          <w:szCs w:val="32"/>
          <w:cs/>
        </w:rPr>
        <w:t>ข้อเสนอแนะเพิ่มเติม</w:t>
      </w:r>
      <w:r w:rsidRPr="00B16AE2">
        <w:rPr>
          <w:rFonts w:cs="TH SarabunIT๙"/>
          <w:spacing w:val="-4"/>
          <w:sz w:val="32"/>
          <w:szCs w:val="32"/>
        </w:rPr>
        <w:t xml:space="preserve">: </w:t>
      </w:r>
    </w:p>
    <w:p w14:paraId="2DD01F33" w14:textId="074DC0FF" w:rsidR="004F4B97" w:rsidRPr="00B16AE2" w:rsidRDefault="004F4B97" w:rsidP="000E7B94">
      <w:pPr>
        <w:pStyle w:val="ListParagraph"/>
        <w:numPr>
          <w:ilvl w:val="1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-4"/>
          <w:sz w:val="32"/>
          <w:szCs w:val="32"/>
          <w:cs/>
        </w:rPr>
        <w:t>กรณีที่นิเทศ</w:t>
      </w:r>
      <w:r w:rsidR="00863CB0" w:rsidRPr="00B16AE2">
        <w:rPr>
          <w:rFonts w:cs="TH SarabunIT๙"/>
          <w:spacing w:val="-4"/>
          <w:sz w:val="32"/>
          <w:szCs w:val="32"/>
          <w:cs/>
        </w:rPr>
        <w:t>การจัดการเรียนการสอนในกรณีที่นักศึกษาสอน</w:t>
      </w:r>
      <w:r w:rsidR="00E93F8F" w:rsidRPr="00B16AE2">
        <w:rPr>
          <w:rFonts w:cs="TH SarabunIT๙"/>
          <w:spacing w:val="-4"/>
          <w:sz w:val="32"/>
          <w:szCs w:val="32"/>
          <w:cs/>
        </w:rPr>
        <w:t xml:space="preserve"> </w:t>
      </w:r>
      <w:r w:rsidR="00E93F8F" w:rsidRPr="00B16AE2">
        <w:rPr>
          <w:rFonts w:cs="TH SarabunIT๙"/>
          <w:spacing w:val="-4"/>
          <w:sz w:val="32"/>
          <w:szCs w:val="32"/>
        </w:rPr>
        <w:t xml:space="preserve">online </w:t>
      </w:r>
      <w:r w:rsidR="00863CB0" w:rsidRPr="00B16AE2">
        <w:rPr>
          <w:rFonts w:cs="TH SarabunIT๙"/>
          <w:spacing w:val="-4"/>
          <w:sz w:val="32"/>
          <w:szCs w:val="32"/>
          <w:cs/>
        </w:rPr>
        <w:t>ให้อาจารย์ผู้นิเทศเข้าห้องเรียนกับนักศึกษา</w:t>
      </w:r>
      <w:r w:rsidR="000D5F33" w:rsidRPr="00B16AE2">
        <w:rPr>
          <w:rFonts w:cs="TH SarabunIT๙"/>
          <w:spacing w:val="-4"/>
          <w:sz w:val="32"/>
          <w:szCs w:val="32"/>
          <w:cs/>
        </w:rPr>
        <w:t>แล้วบันทึกภาพหน้าจอ</w:t>
      </w:r>
      <w:r w:rsidR="00F14BEB" w:rsidRPr="00B16AE2">
        <w:rPr>
          <w:rFonts w:cs="TH SarabunIT๙"/>
          <w:spacing w:val="-4"/>
          <w:sz w:val="32"/>
          <w:szCs w:val="32"/>
          <w:cs/>
        </w:rPr>
        <w:t>ไว้</w:t>
      </w:r>
      <w:r w:rsidR="000247D9" w:rsidRPr="00B16AE2">
        <w:rPr>
          <w:rFonts w:cs="TH SarabunIT๙"/>
          <w:spacing w:val="-4"/>
          <w:sz w:val="32"/>
          <w:szCs w:val="32"/>
          <w:cs/>
        </w:rPr>
        <w:t>เป็นหลักฐาน</w:t>
      </w:r>
    </w:p>
    <w:p w14:paraId="3A29ACC0" w14:textId="69F8C295" w:rsidR="000D5F33" w:rsidRPr="00B16AE2" w:rsidRDefault="000D5F33" w:rsidP="000E7B94">
      <w:pPr>
        <w:pStyle w:val="ListParagraph"/>
        <w:numPr>
          <w:ilvl w:val="1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-4"/>
          <w:sz w:val="32"/>
          <w:szCs w:val="32"/>
          <w:cs/>
        </w:rPr>
        <w:t>กรณี</w:t>
      </w:r>
      <w:r w:rsidR="003B6657" w:rsidRPr="00B16AE2">
        <w:rPr>
          <w:rFonts w:cs="TH SarabunIT๙"/>
          <w:spacing w:val="-4"/>
          <w:sz w:val="32"/>
          <w:szCs w:val="32"/>
          <w:cs/>
        </w:rPr>
        <w:t>ผู้รับการ</w:t>
      </w:r>
      <w:r w:rsidR="00E93F8F" w:rsidRPr="00B16AE2">
        <w:rPr>
          <w:rFonts w:cs="TH SarabunIT๙"/>
          <w:spacing w:val="-4"/>
          <w:sz w:val="32"/>
          <w:szCs w:val="32"/>
          <w:cs/>
        </w:rPr>
        <w:t xml:space="preserve">นิเทศทำการสอนแบบ </w:t>
      </w:r>
      <w:r w:rsidR="00E93F8F" w:rsidRPr="00B16AE2">
        <w:rPr>
          <w:rFonts w:cs="TH SarabunIT๙"/>
          <w:spacing w:val="-4"/>
          <w:sz w:val="32"/>
          <w:szCs w:val="32"/>
        </w:rPr>
        <w:t xml:space="preserve">on site </w:t>
      </w:r>
      <w:r w:rsidR="00E93F8F" w:rsidRPr="00B16AE2">
        <w:rPr>
          <w:rFonts w:cs="TH SarabunIT๙"/>
          <w:spacing w:val="-4"/>
          <w:sz w:val="32"/>
          <w:szCs w:val="32"/>
          <w:cs/>
        </w:rPr>
        <w:t>ให้นักศึกษาตั้งกล้องเพื่อให้อาจารย์เห็นการจัดการเรียนการสอนของนักศึกษา</w:t>
      </w:r>
      <w:r w:rsidR="00EC2371" w:rsidRPr="00B16AE2">
        <w:rPr>
          <w:rFonts w:cs="TH SarabunIT๙"/>
          <w:spacing w:val="-4"/>
          <w:sz w:val="32"/>
          <w:szCs w:val="32"/>
          <w:cs/>
        </w:rPr>
        <w:t xml:space="preserve"> แล้วบันทึกภาพการจัดการเรียนการสอน</w:t>
      </w:r>
      <w:r w:rsidR="000247D9" w:rsidRPr="00B16AE2">
        <w:rPr>
          <w:rFonts w:cs="TH SarabunIT๙"/>
          <w:spacing w:val="-4"/>
          <w:sz w:val="32"/>
          <w:szCs w:val="32"/>
          <w:cs/>
        </w:rPr>
        <w:t>ไว้เป็นหลักฐาน</w:t>
      </w:r>
    </w:p>
    <w:p w14:paraId="5AD6C337" w14:textId="1BE0A74F" w:rsidR="00442EEA" w:rsidRPr="00F96C4D" w:rsidRDefault="00876A78" w:rsidP="00905419">
      <w:pPr>
        <w:pStyle w:val="ListParagraph"/>
        <w:numPr>
          <w:ilvl w:val="1"/>
          <w:numId w:val="1"/>
        </w:numPr>
        <w:spacing w:line="276" w:lineRule="auto"/>
        <w:jc w:val="thaiDistribute"/>
        <w:rPr>
          <w:rFonts w:cs="TH SarabunIT๙"/>
          <w:spacing w:val="2"/>
          <w:sz w:val="32"/>
          <w:szCs w:val="32"/>
        </w:rPr>
      </w:pPr>
      <w:r w:rsidRPr="00B16AE2">
        <w:rPr>
          <w:rFonts w:cs="TH SarabunIT๙"/>
          <w:spacing w:val="2"/>
          <w:sz w:val="32"/>
          <w:szCs w:val="32"/>
          <w:cs/>
        </w:rPr>
        <w:lastRenderedPageBreak/>
        <w:t>กรณีที่นิเทศการเรียนการสอนในกรณี</w:t>
      </w:r>
      <w:r w:rsidR="009409B7" w:rsidRPr="00B16AE2">
        <w:rPr>
          <w:rFonts w:cs="TH SarabunIT๙"/>
          <w:spacing w:val="2"/>
          <w:sz w:val="32"/>
          <w:szCs w:val="32"/>
          <w:cs/>
        </w:rPr>
        <w:t>ศึกษาที่บ้านโดยหนังสือหรือแบบฝึกหัด</w:t>
      </w:r>
      <w:r w:rsidR="009409B7" w:rsidRPr="00B16AE2">
        <w:rPr>
          <w:rFonts w:cs="TH SarabunIT๙"/>
          <w:spacing w:val="2"/>
          <w:sz w:val="32"/>
          <w:szCs w:val="32"/>
        </w:rPr>
        <w:t xml:space="preserve"> (</w:t>
      </w:r>
      <w:r w:rsidR="00EC2371" w:rsidRPr="00B16AE2">
        <w:rPr>
          <w:rFonts w:cs="TH SarabunIT๙"/>
          <w:spacing w:val="2"/>
          <w:sz w:val="32"/>
          <w:szCs w:val="32"/>
        </w:rPr>
        <w:t>on hand</w:t>
      </w:r>
      <w:r w:rsidR="009409B7" w:rsidRPr="00B16AE2">
        <w:rPr>
          <w:rFonts w:cs="TH SarabunIT๙"/>
          <w:spacing w:val="2"/>
          <w:sz w:val="32"/>
          <w:szCs w:val="32"/>
        </w:rPr>
        <w:t>)</w:t>
      </w:r>
      <w:r w:rsidR="00EC2371" w:rsidRPr="00B16AE2">
        <w:rPr>
          <w:rFonts w:cs="TH SarabunIT๙"/>
          <w:spacing w:val="2"/>
          <w:sz w:val="32"/>
          <w:szCs w:val="32"/>
        </w:rPr>
        <w:t xml:space="preserve"> </w:t>
      </w:r>
      <w:r w:rsidR="00EC2371" w:rsidRPr="00B16AE2">
        <w:rPr>
          <w:rFonts w:cs="TH SarabunIT๙"/>
          <w:spacing w:val="2"/>
          <w:sz w:val="32"/>
          <w:szCs w:val="32"/>
          <w:cs/>
        </w:rPr>
        <w:t>ให้อาจารย์นิเทศก์ กำกับ ติดตาม และให้นักศึกษาถ่ายภาพเพื่อเป็นหลักฐาน</w:t>
      </w:r>
      <w:r w:rsidR="000D2A10" w:rsidRPr="00B16AE2">
        <w:rPr>
          <w:rFonts w:cs="TH SarabunIT๙"/>
          <w:spacing w:val="-4"/>
          <w:sz w:val="32"/>
          <w:szCs w:val="32"/>
          <w:cs/>
        </w:rPr>
        <w:t>ไว้เป็นหลักฐาน</w:t>
      </w:r>
    </w:p>
    <w:p w14:paraId="147F43DD" w14:textId="0E5D77B5" w:rsidR="00F96C4D" w:rsidRPr="00F96C4D" w:rsidRDefault="00F96C4D" w:rsidP="00F96C4D">
      <w:pPr>
        <w:spacing w:line="276" w:lineRule="auto"/>
        <w:jc w:val="thaiDistribute"/>
        <w:rPr>
          <w:spacing w:val="2"/>
          <w:sz w:val="32"/>
          <w:szCs w:val="32"/>
        </w:rPr>
      </w:pPr>
    </w:p>
    <w:p w14:paraId="1C13E472" w14:textId="77777777" w:rsidR="001F5045" w:rsidRPr="00B16AE2" w:rsidRDefault="001F5045" w:rsidP="00F22782">
      <w:pPr>
        <w:spacing w:line="276" w:lineRule="auto"/>
        <w:ind w:firstLine="720"/>
        <w:jc w:val="thaiDistribute"/>
        <w:rPr>
          <w:spacing w:val="2"/>
          <w:sz w:val="32"/>
          <w:szCs w:val="32"/>
        </w:rPr>
      </w:pPr>
    </w:p>
    <w:p w14:paraId="2A617001" w14:textId="40EFC91A" w:rsidR="00E7750D" w:rsidRPr="00B16AE2" w:rsidRDefault="00E7750D" w:rsidP="002F3CBA">
      <w:pPr>
        <w:ind w:firstLine="720"/>
        <w:jc w:val="thaiDistribute"/>
        <w:rPr>
          <w:rFonts w:eastAsia="Calibri"/>
          <w:sz w:val="32"/>
          <w:szCs w:val="32"/>
        </w:rPr>
      </w:pPr>
    </w:p>
    <w:p w14:paraId="4A02C9D4" w14:textId="52B79320" w:rsidR="0004742B" w:rsidRPr="00B16AE2" w:rsidRDefault="0004742B" w:rsidP="002F3CBA">
      <w:pPr>
        <w:ind w:firstLine="720"/>
        <w:jc w:val="thaiDistribute"/>
        <w:rPr>
          <w:rFonts w:eastAsia="Calibri"/>
          <w:sz w:val="32"/>
          <w:szCs w:val="32"/>
        </w:rPr>
      </w:pPr>
      <w:r w:rsidRPr="00B16AE2">
        <w:rPr>
          <w:rFonts w:eastAsia="Calibri"/>
          <w:sz w:val="32"/>
          <w:szCs w:val="32"/>
          <w:cs/>
        </w:rPr>
        <w:t>จึงเรียนมาเพื่อโปรด</w:t>
      </w:r>
      <w:r w:rsidR="00917E0D" w:rsidRPr="00B16AE2">
        <w:rPr>
          <w:rFonts w:eastAsia="Calibri"/>
          <w:sz w:val="32"/>
          <w:szCs w:val="32"/>
          <w:cs/>
        </w:rPr>
        <w:t>ทราบ</w:t>
      </w:r>
    </w:p>
    <w:p w14:paraId="58224CAB" w14:textId="270F1BA1" w:rsidR="00C40294" w:rsidRPr="000A47EC" w:rsidRDefault="00C40294" w:rsidP="00C40294">
      <w:pPr>
        <w:ind w:firstLine="1411"/>
        <w:jc w:val="thaiDistribute"/>
        <w:rPr>
          <w:sz w:val="32"/>
          <w:szCs w:val="32"/>
        </w:rPr>
      </w:pPr>
    </w:p>
    <w:p w14:paraId="36E42F23" w14:textId="4758AB72" w:rsidR="00B848F5" w:rsidRPr="000A47EC" w:rsidRDefault="004F1388" w:rsidP="00102290">
      <w:pPr>
        <w:ind w:firstLine="1411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4029D1DE" wp14:editId="3223EC88">
            <wp:simplePos x="0" y="0"/>
            <wp:positionH relativeFrom="page">
              <wp:posOffset>5340350</wp:posOffset>
            </wp:positionH>
            <wp:positionV relativeFrom="paragraph">
              <wp:posOffset>26670</wp:posOffset>
            </wp:positionV>
            <wp:extent cx="986155" cy="412750"/>
            <wp:effectExtent l="0" t="0" r="4445" b="6350"/>
            <wp:wrapSquare wrapText="bothSides"/>
            <wp:docPr id="6" name="Picture 6" descr="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ompany name&#10;&#10;Description automatically generated with medium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2834"/>
                    <a:stretch/>
                  </pic:blipFill>
                  <pic:spPr bwMode="auto">
                    <a:xfrm>
                      <a:off x="0" y="0"/>
                      <a:ext cx="986155" cy="41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12495" w14:textId="662C2A1E" w:rsidR="00D51845" w:rsidRPr="000A47EC" w:rsidRDefault="00D51845" w:rsidP="00102290">
      <w:pPr>
        <w:ind w:firstLine="1411"/>
        <w:rPr>
          <w:sz w:val="32"/>
          <w:szCs w:val="32"/>
        </w:rPr>
      </w:pPr>
    </w:p>
    <w:p w14:paraId="40156449" w14:textId="1DFC4A85" w:rsidR="00C87E7C" w:rsidRPr="000A47EC" w:rsidRDefault="005538BB" w:rsidP="005538BB">
      <w:pPr>
        <w:tabs>
          <w:tab w:val="left" w:pos="4536"/>
        </w:tabs>
        <w:rPr>
          <w:sz w:val="32"/>
          <w:szCs w:val="32"/>
        </w:rPr>
      </w:pPr>
      <w:r w:rsidRPr="000A47EC">
        <w:rPr>
          <w:rFonts w:hint="cs"/>
          <w:sz w:val="32"/>
          <w:szCs w:val="32"/>
          <w:cs/>
        </w:rPr>
        <w:tab/>
      </w:r>
      <w:r w:rsidR="000C761E" w:rsidRPr="000A47EC">
        <w:rPr>
          <w:rFonts w:hint="cs"/>
          <w:sz w:val="32"/>
          <w:szCs w:val="32"/>
          <w:cs/>
        </w:rPr>
        <w:t xml:space="preserve"> </w:t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893A78" w:rsidRPr="000A47EC">
        <w:rPr>
          <w:rFonts w:hint="cs"/>
          <w:sz w:val="32"/>
          <w:szCs w:val="32"/>
          <w:cs/>
        </w:rPr>
        <w:t xml:space="preserve">  </w:t>
      </w:r>
      <w:r w:rsidR="00D06F2B" w:rsidRPr="000A47EC">
        <w:rPr>
          <w:sz w:val="32"/>
          <w:szCs w:val="32"/>
          <w:cs/>
        </w:rPr>
        <w:t>(</w:t>
      </w:r>
      <w:r w:rsidR="00893A78" w:rsidRPr="000A47EC">
        <w:rPr>
          <w:rFonts w:hint="cs"/>
          <w:sz w:val="32"/>
          <w:szCs w:val="32"/>
          <w:cs/>
        </w:rPr>
        <w:t>นางสาวปวีณา ขันธ์ศิลา</w:t>
      </w:r>
      <w:r w:rsidR="00C87E7C" w:rsidRPr="000A47EC">
        <w:rPr>
          <w:sz w:val="32"/>
          <w:szCs w:val="32"/>
          <w:cs/>
        </w:rPr>
        <w:t>)</w:t>
      </w:r>
    </w:p>
    <w:p w14:paraId="0FB51D9D" w14:textId="052F0885" w:rsidR="001529AA" w:rsidRPr="000A47EC" w:rsidRDefault="005538BB" w:rsidP="00B84631">
      <w:pPr>
        <w:ind w:firstLine="1412"/>
        <w:jc w:val="center"/>
        <w:rPr>
          <w:sz w:val="32"/>
          <w:szCs w:val="32"/>
        </w:rPr>
      </w:pPr>
      <w:r w:rsidRPr="000A47EC">
        <w:rPr>
          <w:sz w:val="32"/>
          <w:szCs w:val="32"/>
          <w:cs/>
        </w:rPr>
        <w:tab/>
      </w:r>
      <w:r w:rsidR="00357DCE" w:rsidRPr="000A47EC">
        <w:rPr>
          <w:rFonts w:hint="cs"/>
          <w:sz w:val="32"/>
          <w:szCs w:val="32"/>
          <w:cs/>
        </w:rPr>
        <w:t xml:space="preserve">        </w:t>
      </w:r>
      <w:r w:rsidR="004D4FC7" w:rsidRPr="000A47EC">
        <w:rPr>
          <w:rFonts w:hint="cs"/>
          <w:sz w:val="32"/>
          <w:szCs w:val="32"/>
          <w:cs/>
        </w:rPr>
        <w:t xml:space="preserve">    </w:t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2E51B6">
        <w:rPr>
          <w:sz w:val="32"/>
          <w:szCs w:val="32"/>
          <w:cs/>
        </w:rPr>
        <w:tab/>
      </w:r>
      <w:r w:rsidR="004D4FC7" w:rsidRPr="000A47EC">
        <w:rPr>
          <w:rFonts w:hint="cs"/>
          <w:sz w:val="32"/>
          <w:szCs w:val="32"/>
          <w:cs/>
        </w:rPr>
        <w:t xml:space="preserve"> </w:t>
      </w:r>
      <w:r w:rsidR="001A7459">
        <w:rPr>
          <w:rFonts w:hint="cs"/>
          <w:sz w:val="32"/>
          <w:szCs w:val="32"/>
          <w:cs/>
        </w:rPr>
        <w:t>ผู้ช่วยคณบดีงานบริการการศึกษาและวิจัย</w:t>
      </w:r>
    </w:p>
    <w:p w14:paraId="14DE031D" w14:textId="13396923" w:rsidR="00155A4B" w:rsidRPr="000A47EC" w:rsidRDefault="00155A4B" w:rsidP="00155A4B">
      <w:pPr>
        <w:rPr>
          <w:sz w:val="32"/>
          <w:szCs w:val="32"/>
        </w:rPr>
      </w:pPr>
    </w:p>
    <w:sectPr w:rsidR="00155A4B" w:rsidRPr="000A47EC" w:rsidSect="005E2CDB">
      <w:headerReference w:type="even" r:id="rId10"/>
      <w:pgSz w:w="11906" w:h="16838" w:code="9"/>
      <w:pgMar w:top="1260" w:right="1106" w:bottom="1560" w:left="1418" w:header="127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AD6E6" w14:textId="77777777" w:rsidR="00690502" w:rsidRDefault="00690502">
      <w:r>
        <w:separator/>
      </w:r>
    </w:p>
  </w:endnote>
  <w:endnote w:type="continuationSeparator" w:id="0">
    <w:p w14:paraId="559A0E37" w14:textId="77777777" w:rsidR="00690502" w:rsidRDefault="0069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7C77C9B-7F5D-40DE-9FF2-D4936E50A455}"/>
    <w:embedBold r:id="rId2" w:fontKey="{EF8584F8-9031-4E7A-A4B7-D6FE90ABBE9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663BFF0-A02F-4C4F-BEE6-9B81F1A0887F}"/>
    <w:embedBold r:id="rId4" w:fontKey="{5E4B25E0-0F14-4534-81BF-87A3D398CBE7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1A1ABD84-BAC5-4850-A9A8-8FBEC7A42B4C}"/>
    <w:embedBold r:id="rId6" w:fontKey="{3498D993-650F-4164-A058-4288E46306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FE329DE-ECB5-413C-ADDE-1AD75937639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20E4A615-DBF4-4DBB-83FD-7B91ACED936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FD8FFA06-675B-49EC-B950-0B5EAE3233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40FB1" w14:textId="77777777" w:rsidR="00690502" w:rsidRDefault="00690502">
      <w:r>
        <w:separator/>
      </w:r>
    </w:p>
  </w:footnote>
  <w:footnote w:type="continuationSeparator" w:id="0">
    <w:p w14:paraId="5A8CE1F2" w14:textId="77777777" w:rsidR="00690502" w:rsidRDefault="0069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DD48" w14:textId="77777777" w:rsidR="00B84631" w:rsidRDefault="00687FFA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47DE32F" w14:textId="77777777" w:rsidR="00B84631" w:rsidRDefault="00B84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41EE"/>
    <w:multiLevelType w:val="multilevel"/>
    <w:tmpl w:val="FF68FA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" w15:restartNumberingAfterBreak="0">
    <w:nsid w:val="2D321E64"/>
    <w:multiLevelType w:val="hybridMultilevel"/>
    <w:tmpl w:val="4AD64FDE"/>
    <w:lvl w:ilvl="0" w:tplc="4B22DCAA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2E3428"/>
    <w:multiLevelType w:val="hybridMultilevel"/>
    <w:tmpl w:val="79A88DF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A65D5D"/>
    <w:multiLevelType w:val="hybridMultilevel"/>
    <w:tmpl w:val="329E46AC"/>
    <w:lvl w:ilvl="0" w:tplc="3042B988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7C"/>
    <w:rsid w:val="00000880"/>
    <w:rsid w:val="000009B3"/>
    <w:rsid w:val="0000210A"/>
    <w:rsid w:val="0000377A"/>
    <w:rsid w:val="00006C3B"/>
    <w:rsid w:val="00006F03"/>
    <w:rsid w:val="00011D8E"/>
    <w:rsid w:val="00014E38"/>
    <w:rsid w:val="000179A6"/>
    <w:rsid w:val="00021281"/>
    <w:rsid w:val="000222A5"/>
    <w:rsid w:val="0002335D"/>
    <w:rsid w:val="00023CD3"/>
    <w:rsid w:val="000247D9"/>
    <w:rsid w:val="000250A7"/>
    <w:rsid w:val="000271C3"/>
    <w:rsid w:val="00031B5D"/>
    <w:rsid w:val="000326AE"/>
    <w:rsid w:val="0003590D"/>
    <w:rsid w:val="00035F6C"/>
    <w:rsid w:val="00036ECD"/>
    <w:rsid w:val="00041424"/>
    <w:rsid w:val="00043274"/>
    <w:rsid w:val="00046237"/>
    <w:rsid w:val="0004742B"/>
    <w:rsid w:val="000523A5"/>
    <w:rsid w:val="00052A7B"/>
    <w:rsid w:val="0006019F"/>
    <w:rsid w:val="0006583D"/>
    <w:rsid w:val="00066D3C"/>
    <w:rsid w:val="0007107B"/>
    <w:rsid w:val="00071721"/>
    <w:rsid w:val="00071CCC"/>
    <w:rsid w:val="00076183"/>
    <w:rsid w:val="00081217"/>
    <w:rsid w:val="000826BB"/>
    <w:rsid w:val="0008535C"/>
    <w:rsid w:val="00087C09"/>
    <w:rsid w:val="0009692E"/>
    <w:rsid w:val="000A47EC"/>
    <w:rsid w:val="000B33A6"/>
    <w:rsid w:val="000B41C7"/>
    <w:rsid w:val="000B477A"/>
    <w:rsid w:val="000C1F75"/>
    <w:rsid w:val="000C428A"/>
    <w:rsid w:val="000C761E"/>
    <w:rsid w:val="000D164F"/>
    <w:rsid w:val="000D2A10"/>
    <w:rsid w:val="000D5F33"/>
    <w:rsid w:val="000D658D"/>
    <w:rsid w:val="000E68A5"/>
    <w:rsid w:val="000E7B94"/>
    <w:rsid w:val="000F023E"/>
    <w:rsid w:val="000F0B5F"/>
    <w:rsid w:val="000F3CB3"/>
    <w:rsid w:val="000F5331"/>
    <w:rsid w:val="000F633A"/>
    <w:rsid w:val="000F64C0"/>
    <w:rsid w:val="00101A9D"/>
    <w:rsid w:val="00102290"/>
    <w:rsid w:val="00103DAD"/>
    <w:rsid w:val="00107DC9"/>
    <w:rsid w:val="00110A48"/>
    <w:rsid w:val="00111204"/>
    <w:rsid w:val="00112ABD"/>
    <w:rsid w:val="001201B7"/>
    <w:rsid w:val="0012455B"/>
    <w:rsid w:val="00132570"/>
    <w:rsid w:val="001422F8"/>
    <w:rsid w:val="0015011D"/>
    <w:rsid w:val="00151DFB"/>
    <w:rsid w:val="001529AA"/>
    <w:rsid w:val="00155A4B"/>
    <w:rsid w:val="00160B32"/>
    <w:rsid w:val="00162D24"/>
    <w:rsid w:val="0016772F"/>
    <w:rsid w:val="00173B78"/>
    <w:rsid w:val="001865CE"/>
    <w:rsid w:val="00193FB7"/>
    <w:rsid w:val="00194654"/>
    <w:rsid w:val="0019527F"/>
    <w:rsid w:val="001A0B9B"/>
    <w:rsid w:val="001A396C"/>
    <w:rsid w:val="001A7459"/>
    <w:rsid w:val="001A7F93"/>
    <w:rsid w:val="001A7FF1"/>
    <w:rsid w:val="001B0466"/>
    <w:rsid w:val="001B0C9B"/>
    <w:rsid w:val="001C2DA0"/>
    <w:rsid w:val="001C7F82"/>
    <w:rsid w:val="001D499D"/>
    <w:rsid w:val="001D5A9E"/>
    <w:rsid w:val="001D7836"/>
    <w:rsid w:val="001E2955"/>
    <w:rsid w:val="001F2165"/>
    <w:rsid w:val="001F24A4"/>
    <w:rsid w:val="001F5045"/>
    <w:rsid w:val="001F5E85"/>
    <w:rsid w:val="001F72B3"/>
    <w:rsid w:val="002006FD"/>
    <w:rsid w:val="002065AB"/>
    <w:rsid w:val="00207224"/>
    <w:rsid w:val="00207670"/>
    <w:rsid w:val="0021010E"/>
    <w:rsid w:val="0021148E"/>
    <w:rsid w:val="0021449A"/>
    <w:rsid w:val="00214C03"/>
    <w:rsid w:val="00214DB9"/>
    <w:rsid w:val="00226218"/>
    <w:rsid w:val="0022686F"/>
    <w:rsid w:val="00233B3D"/>
    <w:rsid w:val="00234405"/>
    <w:rsid w:val="00234487"/>
    <w:rsid w:val="00234F31"/>
    <w:rsid w:val="00242F9B"/>
    <w:rsid w:val="0024341A"/>
    <w:rsid w:val="0024514D"/>
    <w:rsid w:val="002476B3"/>
    <w:rsid w:val="002625B6"/>
    <w:rsid w:val="00263265"/>
    <w:rsid w:val="002747A4"/>
    <w:rsid w:val="0028021D"/>
    <w:rsid w:val="00283F2B"/>
    <w:rsid w:val="002869F9"/>
    <w:rsid w:val="00291D5B"/>
    <w:rsid w:val="00291D78"/>
    <w:rsid w:val="002964B8"/>
    <w:rsid w:val="002A09E8"/>
    <w:rsid w:val="002A09EB"/>
    <w:rsid w:val="002A4385"/>
    <w:rsid w:val="002A66A2"/>
    <w:rsid w:val="002A70E4"/>
    <w:rsid w:val="002A7B61"/>
    <w:rsid w:val="002B0B5F"/>
    <w:rsid w:val="002B3243"/>
    <w:rsid w:val="002B41CA"/>
    <w:rsid w:val="002B4E25"/>
    <w:rsid w:val="002D0E5A"/>
    <w:rsid w:val="002D1C2C"/>
    <w:rsid w:val="002E1EB8"/>
    <w:rsid w:val="002E42E3"/>
    <w:rsid w:val="002E51B6"/>
    <w:rsid w:val="002F0491"/>
    <w:rsid w:val="002F0EE6"/>
    <w:rsid w:val="002F2894"/>
    <w:rsid w:val="002F3282"/>
    <w:rsid w:val="002F3CBA"/>
    <w:rsid w:val="00303DEF"/>
    <w:rsid w:val="003062D9"/>
    <w:rsid w:val="00307ED5"/>
    <w:rsid w:val="00323128"/>
    <w:rsid w:val="003269E0"/>
    <w:rsid w:val="00333D2E"/>
    <w:rsid w:val="00334F36"/>
    <w:rsid w:val="00335559"/>
    <w:rsid w:val="00336337"/>
    <w:rsid w:val="003367ED"/>
    <w:rsid w:val="00337158"/>
    <w:rsid w:val="003401B2"/>
    <w:rsid w:val="00343CFC"/>
    <w:rsid w:val="003451DD"/>
    <w:rsid w:val="003509FB"/>
    <w:rsid w:val="00352D00"/>
    <w:rsid w:val="00355822"/>
    <w:rsid w:val="003575D4"/>
    <w:rsid w:val="00357DCE"/>
    <w:rsid w:val="00362477"/>
    <w:rsid w:val="0036627F"/>
    <w:rsid w:val="00366CB9"/>
    <w:rsid w:val="00367BD9"/>
    <w:rsid w:val="00380F9D"/>
    <w:rsid w:val="00381223"/>
    <w:rsid w:val="00383075"/>
    <w:rsid w:val="0038315D"/>
    <w:rsid w:val="00383DE3"/>
    <w:rsid w:val="003862C4"/>
    <w:rsid w:val="00387B20"/>
    <w:rsid w:val="00394749"/>
    <w:rsid w:val="00396B77"/>
    <w:rsid w:val="003A18A6"/>
    <w:rsid w:val="003A32EC"/>
    <w:rsid w:val="003A5C80"/>
    <w:rsid w:val="003B0B81"/>
    <w:rsid w:val="003B1F55"/>
    <w:rsid w:val="003B2112"/>
    <w:rsid w:val="003B6657"/>
    <w:rsid w:val="003C6319"/>
    <w:rsid w:val="003D1561"/>
    <w:rsid w:val="003D4DD3"/>
    <w:rsid w:val="003D5976"/>
    <w:rsid w:val="003D600E"/>
    <w:rsid w:val="003D7367"/>
    <w:rsid w:val="003E050D"/>
    <w:rsid w:val="003E46C6"/>
    <w:rsid w:val="003E5F17"/>
    <w:rsid w:val="003E7C18"/>
    <w:rsid w:val="00406B6D"/>
    <w:rsid w:val="00407256"/>
    <w:rsid w:val="0041267D"/>
    <w:rsid w:val="0041589A"/>
    <w:rsid w:val="00416EB7"/>
    <w:rsid w:val="00417720"/>
    <w:rsid w:val="0042061F"/>
    <w:rsid w:val="004324FC"/>
    <w:rsid w:val="00432A53"/>
    <w:rsid w:val="00433291"/>
    <w:rsid w:val="00435E2D"/>
    <w:rsid w:val="00436043"/>
    <w:rsid w:val="00442EEA"/>
    <w:rsid w:val="004470AA"/>
    <w:rsid w:val="00447814"/>
    <w:rsid w:val="00455384"/>
    <w:rsid w:val="00462A1B"/>
    <w:rsid w:val="00466A44"/>
    <w:rsid w:val="00470F58"/>
    <w:rsid w:val="0047436C"/>
    <w:rsid w:val="00480F1A"/>
    <w:rsid w:val="00492DE5"/>
    <w:rsid w:val="004A1AB1"/>
    <w:rsid w:val="004A7169"/>
    <w:rsid w:val="004B3804"/>
    <w:rsid w:val="004B4D7E"/>
    <w:rsid w:val="004C51A2"/>
    <w:rsid w:val="004C53C8"/>
    <w:rsid w:val="004D4FC7"/>
    <w:rsid w:val="004E0B69"/>
    <w:rsid w:val="004E2A28"/>
    <w:rsid w:val="004E34DB"/>
    <w:rsid w:val="004E57D9"/>
    <w:rsid w:val="004E693C"/>
    <w:rsid w:val="004F0E87"/>
    <w:rsid w:val="004F1388"/>
    <w:rsid w:val="004F2030"/>
    <w:rsid w:val="004F4771"/>
    <w:rsid w:val="004F4B97"/>
    <w:rsid w:val="004F5F87"/>
    <w:rsid w:val="0050499C"/>
    <w:rsid w:val="00506600"/>
    <w:rsid w:val="0051299F"/>
    <w:rsid w:val="00515C49"/>
    <w:rsid w:val="0051643F"/>
    <w:rsid w:val="00521E1B"/>
    <w:rsid w:val="00522A47"/>
    <w:rsid w:val="00526615"/>
    <w:rsid w:val="0052725F"/>
    <w:rsid w:val="00537CA9"/>
    <w:rsid w:val="005407A2"/>
    <w:rsid w:val="00543B0A"/>
    <w:rsid w:val="005446CC"/>
    <w:rsid w:val="005474A7"/>
    <w:rsid w:val="0055375D"/>
    <w:rsid w:val="005538BB"/>
    <w:rsid w:val="00555F22"/>
    <w:rsid w:val="005608C9"/>
    <w:rsid w:val="00561A47"/>
    <w:rsid w:val="005806A1"/>
    <w:rsid w:val="005818B5"/>
    <w:rsid w:val="005861BD"/>
    <w:rsid w:val="0059371F"/>
    <w:rsid w:val="00594F7B"/>
    <w:rsid w:val="005A238C"/>
    <w:rsid w:val="005A3398"/>
    <w:rsid w:val="005B4360"/>
    <w:rsid w:val="005C0695"/>
    <w:rsid w:val="005C2A48"/>
    <w:rsid w:val="005C439B"/>
    <w:rsid w:val="005D24CD"/>
    <w:rsid w:val="005D7EB0"/>
    <w:rsid w:val="005E11F7"/>
    <w:rsid w:val="005E2642"/>
    <w:rsid w:val="005E2CDB"/>
    <w:rsid w:val="005F1D1D"/>
    <w:rsid w:val="005F2723"/>
    <w:rsid w:val="005F2BC3"/>
    <w:rsid w:val="005F31BF"/>
    <w:rsid w:val="005F4EE0"/>
    <w:rsid w:val="005F5F5C"/>
    <w:rsid w:val="005F61D3"/>
    <w:rsid w:val="00602B2B"/>
    <w:rsid w:val="006043DB"/>
    <w:rsid w:val="00607B7A"/>
    <w:rsid w:val="00620379"/>
    <w:rsid w:val="00621F60"/>
    <w:rsid w:val="00622658"/>
    <w:rsid w:val="006263C3"/>
    <w:rsid w:val="006266AB"/>
    <w:rsid w:val="00627A27"/>
    <w:rsid w:val="0063040B"/>
    <w:rsid w:val="006325CE"/>
    <w:rsid w:val="00633F99"/>
    <w:rsid w:val="006341DA"/>
    <w:rsid w:val="006356DB"/>
    <w:rsid w:val="00636F3C"/>
    <w:rsid w:val="006443B8"/>
    <w:rsid w:val="00644B40"/>
    <w:rsid w:val="00646FD2"/>
    <w:rsid w:val="00647143"/>
    <w:rsid w:val="00654CFD"/>
    <w:rsid w:val="00655B8F"/>
    <w:rsid w:val="006633AD"/>
    <w:rsid w:val="006636F4"/>
    <w:rsid w:val="006729C9"/>
    <w:rsid w:val="006729D0"/>
    <w:rsid w:val="006847FC"/>
    <w:rsid w:val="00686E5E"/>
    <w:rsid w:val="006875A5"/>
    <w:rsid w:val="00687614"/>
    <w:rsid w:val="00687F83"/>
    <w:rsid w:val="00687FFA"/>
    <w:rsid w:val="00690502"/>
    <w:rsid w:val="0069061B"/>
    <w:rsid w:val="006909A0"/>
    <w:rsid w:val="00691337"/>
    <w:rsid w:val="0069250A"/>
    <w:rsid w:val="00696B98"/>
    <w:rsid w:val="0069776C"/>
    <w:rsid w:val="006A4118"/>
    <w:rsid w:val="006A424A"/>
    <w:rsid w:val="006A4B27"/>
    <w:rsid w:val="006B088A"/>
    <w:rsid w:val="006B17F4"/>
    <w:rsid w:val="006B267D"/>
    <w:rsid w:val="006B4307"/>
    <w:rsid w:val="006B7C47"/>
    <w:rsid w:val="006C05A2"/>
    <w:rsid w:val="006C2A5D"/>
    <w:rsid w:val="006D0F8F"/>
    <w:rsid w:val="006D16F7"/>
    <w:rsid w:val="006F1361"/>
    <w:rsid w:val="006F59EB"/>
    <w:rsid w:val="0070037A"/>
    <w:rsid w:val="0071349A"/>
    <w:rsid w:val="007134A7"/>
    <w:rsid w:val="00722EDD"/>
    <w:rsid w:val="00724243"/>
    <w:rsid w:val="007255B9"/>
    <w:rsid w:val="0073315A"/>
    <w:rsid w:val="007339F2"/>
    <w:rsid w:val="00740612"/>
    <w:rsid w:val="0074217C"/>
    <w:rsid w:val="0074495B"/>
    <w:rsid w:val="00745A20"/>
    <w:rsid w:val="00751590"/>
    <w:rsid w:val="0075327D"/>
    <w:rsid w:val="0075356D"/>
    <w:rsid w:val="00754AF7"/>
    <w:rsid w:val="00761ABB"/>
    <w:rsid w:val="00762ECD"/>
    <w:rsid w:val="007679DD"/>
    <w:rsid w:val="007711D7"/>
    <w:rsid w:val="007744F3"/>
    <w:rsid w:val="0077528F"/>
    <w:rsid w:val="007805DB"/>
    <w:rsid w:val="00780782"/>
    <w:rsid w:val="00780E52"/>
    <w:rsid w:val="007842D1"/>
    <w:rsid w:val="00784909"/>
    <w:rsid w:val="00784D43"/>
    <w:rsid w:val="00785B72"/>
    <w:rsid w:val="007878B3"/>
    <w:rsid w:val="007922EF"/>
    <w:rsid w:val="007941B5"/>
    <w:rsid w:val="00795432"/>
    <w:rsid w:val="00796986"/>
    <w:rsid w:val="007A6EA0"/>
    <w:rsid w:val="007B78C8"/>
    <w:rsid w:val="007C010B"/>
    <w:rsid w:val="007C59C5"/>
    <w:rsid w:val="007C6774"/>
    <w:rsid w:val="007C6AD1"/>
    <w:rsid w:val="007C6E8E"/>
    <w:rsid w:val="007C790B"/>
    <w:rsid w:val="007D19E5"/>
    <w:rsid w:val="007D1FA7"/>
    <w:rsid w:val="007D1FDA"/>
    <w:rsid w:val="007E0493"/>
    <w:rsid w:val="007E33CB"/>
    <w:rsid w:val="007E672C"/>
    <w:rsid w:val="007E6E95"/>
    <w:rsid w:val="007F2E1A"/>
    <w:rsid w:val="0080310F"/>
    <w:rsid w:val="0080349F"/>
    <w:rsid w:val="008079C0"/>
    <w:rsid w:val="008100A2"/>
    <w:rsid w:val="008167E4"/>
    <w:rsid w:val="00820C49"/>
    <w:rsid w:val="00821B6D"/>
    <w:rsid w:val="008247A4"/>
    <w:rsid w:val="00830FF3"/>
    <w:rsid w:val="00832AA4"/>
    <w:rsid w:val="008359D2"/>
    <w:rsid w:val="008375F3"/>
    <w:rsid w:val="008433C9"/>
    <w:rsid w:val="008439A9"/>
    <w:rsid w:val="00843A1E"/>
    <w:rsid w:val="00847E37"/>
    <w:rsid w:val="0085044E"/>
    <w:rsid w:val="00850D4A"/>
    <w:rsid w:val="008535D9"/>
    <w:rsid w:val="00853740"/>
    <w:rsid w:val="00853B8A"/>
    <w:rsid w:val="008551D6"/>
    <w:rsid w:val="00857DD6"/>
    <w:rsid w:val="0086023F"/>
    <w:rsid w:val="00863CB0"/>
    <w:rsid w:val="0086677E"/>
    <w:rsid w:val="00866801"/>
    <w:rsid w:val="00866C77"/>
    <w:rsid w:val="00867CA3"/>
    <w:rsid w:val="008720A2"/>
    <w:rsid w:val="0087553E"/>
    <w:rsid w:val="00876A78"/>
    <w:rsid w:val="00882E8E"/>
    <w:rsid w:val="00890312"/>
    <w:rsid w:val="008922F1"/>
    <w:rsid w:val="00892A87"/>
    <w:rsid w:val="00893A78"/>
    <w:rsid w:val="00896E25"/>
    <w:rsid w:val="00897C31"/>
    <w:rsid w:val="008A2B92"/>
    <w:rsid w:val="008A317D"/>
    <w:rsid w:val="008A4F10"/>
    <w:rsid w:val="008A54D0"/>
    <w:rsid w:val="008B23B0"/>
    <w:rsid w:val="008B63D3"/>
    <w:rsid w:val="008B6931"/>
    <w:rsid w:val="008B6C85"/>
    <w:rsid w:val="008C06AD"/>
    <w:rsid w:val="008D282A"/>
    <w:rsid w:val="008D4296"/>
    <w:rsid w:val="008D5BD0"/>
    <w:rsid w:val="008D74EF"/>
    <w:rsid w:val="008E4541"/>
    <w:rsid w:val="008E4F60"/>
    <w:rsid w:val="008F1158"/>
    <w:rsid w:val="008F1BA0"/>
    <w:rsid w:val="008F6687"/>
    <w:rsid w:val="008F75BE"/>
    <w:rsid w:val="008F7607"/>
    <w:rsid w:val="0090421B"/>
    <w:rsid w:val="00904C2B"/>
    <w:rsid w:val="00905419"/>
    <w:rsid w:val="00906CC0"/>
    <w:rsid w:val="00917E0D"/>
    <w:rsid w:val="009204BF"/>
    <w:rsid w:val="00921E9F"/>
    <w:rsid w:val="00922B8E"/>
    <w:rsid w:val="00923102"/>
    <w:rsid w:val="00923179"/>
    <w:rsid w:val="00924FFE"/>
    <w:rsid w:val="0092501D"/>
    <w:rsid w:val="009257CE"/>
    <w:rsid w:val="00925E10"/>
    <w:rsid w:val="00926D6B"/>
    <w:rsid w:val="00927AC2"/>
    <w:rsid w:val="00932764"/>
    <w:rsid w:val="00934095"/>
    <w:rsid w:val="00936F29"/>
    <w:rsid w:val="00937004"/>
    <w:rsid w:val="009409B7"/>
    <w:rsid w:val="009411D8"/>
    <w:rsid w:val="00941618"/>
    <w:rsid w:val="00942114"/>
    <w:rsid w:val="00946E2C"/>
    <w:rsid w:val="0094723C"/>
    <w:rsid w:val="00951D06"/>
    <w:rsid w:val="009523D0"/>
    <w:rsid w:val="00954B7C"/>
    <w:rsid w:val="00966DF7"/>
    <w:rsid w:val="0097258C"/>
    <w:rsid w:val="0098181A"/>
    <w:rsid w:val="0098467C"/>
    <w:rsid w:val="00990D85"/>
    <w:rsid w:val="00996920"/>
    <w:rsid w:val="009A73BB"/>
    <w:rsid w:val="009B356D"/>
    <w:rsid w:val="009B5FCD"/>
    <w:rsid w:val="009C10E8"/>
    <w:rsid w:val="009C74E1"/>
    <w:rsid w:val="009C7675"/>
    <w:rsid w:val="009D2C67"/>
    <w:rsid w:val="009D3403"/>
    <w:rsid w:val="009D340A"/>
    <w:rsid w:val="009D52E6"/>
    <w:rsid w:val="009D74D7"/>
    <w:rsid w:val="009E0FEF"/>
    <w:rsid w:val="009E4B74"/>
    <w:rsid w:val="009F19F3"/>
    <w:rsid w:val="009F260F"/>
    <w:rsid w:val="009F2A44"/>
    <w:rsid w:val="009F60EE"/>
    <w:rsid w:val="009F67B3"/>
    <w:rsid w:val="00A05182"/>
    <w:rsid w:val="00A0633B"/>
    <w:rsid w:val="00A06F59"/>
    <w:rsid w:val="00A0719C"/>
    <w:rsid w:val="00A073D8"/>
    <w:rsid w:val="00A174D9"/>
    <w:rsid w:val="00A23BCA"/>
    <w:rsid w:val="00A24E12"/>
    <w:rsid w:val="00A263D3"/>
    <w:rsid w:val="00A355A5"/>
    <w:rsid w:val="00A37C60"/>
    <w:rsid w:val="00A45000"/>
    <w:rsid w:val="00A454F2"/>
    <w:rsid w:val="00A46F19"/>
    <w:rsid w:val="00A5749C"/>
    <w:rsid w:val="00A60D81"/>
    <w:rsid w:val="00A6255F"/>
    <w:rsid w:val="00A635EB"/>
    <w:rsid w:val="00A63CBB"/>
    <w:rsid w:val="00A64DF4"/>
    <w:rsid w:val="00A65F4E"/>
    <w:rsid w:val="00A7249E"/>
    <w:rsid w:val="00A756E4"/>
    <w:rsid w:val="00A8327B"/>
    <w:rsid w:val="00A8439C"/>
    <w:rsid w:val="00A878B3"/>
    <w:rsid w:val="00A94ED9"/>
    <w:rsid w:val="00A97E58"/>
    <w:rsid w:val="00AA235C"/>
    <w:rsid w:val="00AB3BC8"/>
    <w:rsid w:val="00AB647D"/>
    <w:rsid w:val="00AB7D63"/>
    <w:rsid w:val="00AC63EA"/>
    <w:rsid w:val="00AC6853"/>
    <w:rsid w:val="00AC6873"/>
    <w:rsid w:val="00AD0725"/>
    <w:rsid w:val="00AD0A19"/>
    <w:rsid w:val="00AE4267"/>
    <w:rsid w:val="00AE6E58"/>
    <w:rsid w:val="00AF07F2"/>
    <w:rsid w:val="00AF6445"/>
    <w:rsid w:val="00B12884"/>
    <w:rsid w:val="00B142CD"/>
    <w:rsid w:val="00B16AE2"/>
    <w:rsid w:val="00B16E09"/>
    <w:rsid w:val="00B243F4"/>
    <w:rsid w:val="00B2444D"/>
    <w:rsid w:val="00B24618"/>
    <w:rsid w:val="00B2470B"/>
    <w:rsid w:val="00B25C4B"/>
    <w:rsid w:val="00B27CA5"/>
    <w:rsid w:val="00B377D2"/>
    <w:rsid w:val="00B619AA"/>
    <w:rsid w:val="00B63408"/>
    <w:rsid w:val="00B64A15"/>
    <w:rsid w:val="00B65B34"/>
    <w:rsid w:val="00B7249F"/>
    <w:rsid w:val="00B76367"/>
    <w:rsid w:val="00B76EC4"/>
    <w:rsid w:val="00B773E7"/>
    <w:rsid w:val="00B80B01"/>
    <w:rsid w:val="00B80E5B"/>
    <w:rsid w:val="00B80F58"/>
    <w:rsid w:val="00B81D73"/>
    <w:rsid w:val="00B8371D"/>
    <w:rsid w:val="00B84631"/>
    <w:rsid w:val="00B848F5"/>
    <w:rsid w:val="00B8566C"/>
    <w:rsid w:val="00B86913"/>
    <w:rsid w:val="00B90855"/>
    <w:rsid w:val="00B94348"/>
    <w:rsid w:val="00B96366"/>
    <w:rsid w:val="00B97CC2"/>
    <w:rsid w:val="00BA22C0"/>
    <w:rsid w:val="00BA3F1D"/>
    <w:rsid w:val="00BA6EB4"/>
    <w:rsid w:val="00BB1603"/>
    <w:rsid w:val="00BB2D9B"/>
    <w:rsid w:val="00BB3A43"/>
    <w:rsid w:val="00BB4DC1"/>
    <w:rsid w:val="00BC7782"/>
    <w:rsid w:val="00BD28E7"/>
    <w:rsid w:val="00BD37E2"/>
    <w:rsid w:val="00BE346D"/>
    <w:rsid w:val="00BF14DC"/>
    <w:rsid w:val="00BF7AC0"/>
    <w:rsid w:val="00C012EE"/>
    <w:rsid w:val="00C03BC0"/>
    <w:rsid w:val="00C050BF"/>
    <w:rsid w:val="00C053EA"/>
    <w:rsid w:val="00C05C32"/>
    <w:rsid w:val="00C123C1"/>
    <w:rsid w:val="00C13CC2"/>
    <w:rsid w:val="00C13F57"/>
    <w:rsid w:val="00C14FA8"/>
    <w:rsid w:val="00C202FB"/>
    <w:rsid w:val="00C205F0"/>
    <w:rsid w:val="00C22225"/>
    <w:rsid w:val="00C22D57"/>
    <w:rsid w:val="00C24039"/>
    <w:rsid w:val="00C3374B"/>
    <w:rsid w:val="00C37F70"/>
    <w:rsid w:val="00C40294"/>
    <w:rsid w:val="00C40481"/>
    <w:rsid w:val="00C4210E"/>
    <w:rsid w:val="00C4426F"/>
    <w:rsid w:val="00C47F44"/>
    <w:rsid w:val="00C564BB"/>
    <w:rsid w:val="00C576F5"/>
    <w:rsid w:val="00C5770B"/>
    <w:rsid w:val="00C633EA"/>
    <w:rsid w:val="00C64399"/>
    <w:rsid w:val="00C64989"/>
    <w:rsid w:val="00C73770"/>
    <w:rsid w:val="00C803E0"/>
    <w:rsid w:val="00C87E7C"/>
    <w:rsid w:val="00C916B5"/>
    <w:rsid w:val="00C94909"/>
    <w:rsid w:val="00C958EF"/>
    <w:rsid w:val="00C972C6"/>
    <w:rsid w:val="00C97732"/>
    <w:rsid w:val="00CA2AF9"/>
    <w:rsid w:val="00CA553E"/>
    <w:rsid w:val="00CA6111"/>
    <w:rsid w:val="00CB5DCD"/>
    <w:rsid w:val="00CE1BB5"/>
    <w:rsid w:val="00CE6743"/>
    <w:rsid w:val="00CE7825"/>
    <w:rsid w:val="00CF260E"/>
    <w:rsid w:val="00CF6B52"/>
    <w:rsid w:val="00D03FE7"/>
    <w:rsid w:val="00D05595"/>
    <w:rsid w:val="00D06F2B"/>
    <w:rsid w:val="00D10EE5"/>
    <w:rsid w:val="00D124FE"/>
    <w:rsid w:val="00D12990"/>
    <w:rsid w:val="00D14497"/>
    <w:rsid w:val="00D14653"/>
    <w:rsid w:val="00D1687B"/>
    <w:rsid w:val="00D17E55"/>
    <w:rsid w:val="00D3213F"/>
    <w:rsid w:val="00D346BD"/>
    <w:rsid w:val="00D35165"/>
    <w:rsid w:val="00D36E62"/>
    <w:rsid w:val="00D40690"/>
    <w:rsid w:val="00D43A06"/>
    <w:rsid w:val="00D51845"/>
    <w:rsid w:val="00D518B7"/>
    <w:rsid w:val="00D57C8E"/>
    <w:rsid w:val="00D6482F"/>
    <w:rsid w:val="00D6626B"/>
    <w:rsid w:val="00D66F20"/>
    <w:rsid w:val="00D70B9C"/>
    <w:rsid w:val="00D84516"/>
    <w:rsid w:val="00D850DE"/>
    <w:rsid w:val="00D855B3"/>
    <w:rsid w:val="00D86E18"/>
    <w:rsid w:val="00D87930"/>
    <w:rsid w:val="00D90BA5"/>
    <w:rsid w:val="00D91BDA"/>
    <w:rsid w:val="00DB2D0E"/>
    <w:rsid w:val="00DB52F5"/>
    <w:rsid w:val="00DB741A"/>
    <w:rsid w:val="00DC2E50"/>
    <w:rsid w:val="00DC3EEE"/>
    <w:rsid w:val="00DC4CDD"/>
    <w:rsid w:val="00DC5EC2"/>
    <w:rsid w:val="00DC6F95"/>
    <w:rsid w:val="00DD0655"/>
    <w:rsid w:val="00DD2784"/>
    <w:rsid w:val="00DD744A"/>
    <w:rsid w:val="00DE1D39"/>
    <w:rsid w:val="00DE364D"/>
    <w:rsid w:val="00DE7707"/>
    <w:rsid w:val="00DF4DED"/>
    <w:rsid w:val="00DF5F42"/>
    <w:rsid w:val="00E02469"/>
    <w:rsid w:val="00E06FE3"/>
    <w:rsid w:val="00E10A9D"/>
    <w:rsid w:val="00E1431E"/>
    <w:rsid w:val="00E152AE"/>
    <w:rsid w:val="00E16BD0"/>
    <w:rsid w:val="00E20C88"/>
    <w:rsid w:val="00E23C3D"/>
    <w:rsid w:val="00E33393"/>
    <w:rsid w:val="00E33627"/>
    <w:rsid w:val="00E3678F"/>
    <w:rsid w:val="00E43336"/>
    <w:rsid w:val="00E537F1"/>
    <w:rsid w:val="00E540D4"/>
    <w:rsid w:val="00E54F32"/>
    <w:rsid w:val="00E578E8"/>
    <w:rsid w:val="00E605DC"/>
    <w:rsid w:val="00E65F42"/>
    <w:rsid w:val="00E65FD6"/>
    <w:rsid w:val="00E75E89"/>
    <w:rsid w:val="00E76FF9"/>
    <w:rsid w:val="00E7750D"/>
    <w:rsid w:val="00E860CB"/>
    <w:rsid w:val="00E918E7"/>
    <w:rsid w:val="00E91B27"/>
    <w:rsid w:val="00E93F8F"/>
    <w:rsid w:val="00E961DC"/>
    <w:rsid w:val="00E97451"/>
    <w:rsid w:val="00E97947"/>
    <w:rsid w:val="00EA482D"/>
    <w:rsid w:val="00EB25D4"/>
    <w:rsid w:val="00EB4480"/>
    <w:rsid w:val="00EB5ACF"/>
    <w:rsid w:val="00EB777F"/>
    <w:rsid w:val="00EC08B4"/>
    <w:rsid w:val="00EC2371"/>
    <w:rsid w:val="00EC391E"/>
    <w:rsid w:val="00EC6007"/>
    <w:rsid w:val="00ED0530"/>
    <w:rsid w:val="00ED18D1"/>
    <w:rsid w:val="00ED2DC7"/>
    <w:rsid w:val="00ED5BA2"/>
    <w:rsid w:val="00EE0C32"/>
    <w:rsid w:val="00EF220B"/>
    <w:rsid w:val="00EF400B"/>
    <w:rsid w:val="00EF45A8"/>
    <w:rsid w:val="00EF58E4"/>
    <w:rsid w:val="00EF5D66"/>
    <w:rsid w:val="00EF720B"/>
    <w:rsid w:val="00EF7757"/>
    <w:rsid w:val="00F03219"/>
    <w:rsid w:val="00F055CB"/>
    <w:rsid w:val="00F06C35"/>
    <w:rsid w:val="00F116A9"/>
    <w:rsid w:val="00F12F53"/>
    <w:rsid w:val="00F139A9"/>
    <w:rsid w:val="00F14BEB"/>
    <w:rsid w:val="00F15D8B"/>
    <w:rsid w:val="00F16CA4"/>
    <w:rsid w:val="00F211AA"/>
    <w:rsid w:val="00F22782"/>
    <w:rsid w:val="00F23720"/>
    <w:rsid w:val="00F26C8D"/>
    <w:rsid w:val="00F279A1"/>
    <w:rsid w:val="00F41737"/>
    <w:rsid w:val="00F43266"/>
    <w:rsid w:val="00F538CC"/>
    <w:rsid w:val="00F57925"/>
    <w:rsid w:val="00F63220"/>
    <w:rsid w:val="00F652BD"/>
    <w:rsid w:val="00F71FB7"/>
    <w:rsid w:val="00F7454F"/>
    <w:rsid w:val="00F76FD3"/>
    <w:rsid w:val="00F82B87"/>
    <w:rsid w:val="00F84540"/>
    <w:rsid w:val="00F92802"/>
    <w:rsid w:val="00F9465A"/>
    <w:rsid w:val="00F948F6"/>
    <w:rsid w:val="00F95BE9"/>
    <w:rsid w:val="00F96C4D"/>
    <w:rsid w:val="00FB3EF2"/>
    <w:rsid w:val="00FB706D"/>
    <w:rsid w:val="00FD3644"/>
    <w:rsid w:val="00FD502B"/>
    <w:rsid w:val="00FD569A"/>
    <w:rsid w:val="00FD6443"/>
    <w:rsid w:val="00FD66E0"/>
    <w:rsid w:val="00FE1E5A"/>
    <w:rsid w:val="00FE51B0"/>
    <w:rsid w:val="00FF0131"/>
    <w:rsid w:val="00FF1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35CCB"/>
  <w15:docId w15:val="{ED7A6A13-B187-4FB5-8DF9-40F03267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="Times New Roman" w:hAnsi="TH SarabunIT๙" w:cs="TH SarabunIT๙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6D3C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E8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F57925"/>
    <w:rPr>
      <w:color w:val="800080"/>
      <w:u w:val="single"/>
    </w:rPr>
  </w:style>
  <w:style w:type="character" w:styleId="Hyperlink">
    <w:name w:val="Hyperlink"/>
    <w:basedOn w:val="DefaultParagraphFont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C6E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alloonText">
    <w:name w:val="Balloon Text"/>
    <w:basedOn w:val="Normal"/>
    <w:link w:val="BalloonTextChar"/>
    <w:rsid w:val="007C6E8E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7C6E8E"/>
    <w:rPr>
      <w:rFonts w:ascii="Tahoma" w:hAnsi="Tahoma" w:cs="Angsana New"/>
      <w:sz w:val="16"/>
    </w:rPr>
  </w:style>
  <w:style w:type="character" w:styleId="PlaceholderText">
    <w:name w:val="Placeholder Text"/>
    <w:basedOn w:val="DefaultParagraphFont"/>
    <w:uiPriority w:val="99"/>
    <w:semiHidden/>
    <w:rsid w:val="007C6E8E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6E8E"/>
    <w:pPr>
      <w:outlineLvl w:val="9"/>
    </w:pPr>
    <w:rPr>
      <w:lang w:bidi="ar-SA"/>
    </w:rPr>
  </w:style>
  <w:style w:type="table" w:styleId="TableGrid">
    <w:name w:val="Table Grid"/>
    <w:basedOn w:val="TableNormal"/>
    <w:uiPriority w:val="59"/>
    <w:rsid w:val="007F2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B61"/>
    <w:pPr>
      <w:ind w:left="720"/>
      <w:contextualSpacing/>
    </w:pPr>
    <w:rPr>
      <w:rFonts w:cs="Angsana New"/>
    </w:rPr>
  </w:style>
  <w:style w:type="character" w:styleId="UnresolvedMention">
    <w:name w:val="Unresolved Mention"/>
    <w:basedOn w:val="DefaultParagraphFont"/>
    <w:uiPriority w:val="99"/>
    <w:semiHidden/>
    <w:unhideWhenUsed/>
    <w:rsid w:val="00580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%20&#3619;&#3634;&#3594;&#3616;&#3633;&#3599;&#3585;&#3634;&#3628;&#3626;&#3636;&#3609;&#3608;&#3640;&#3660;\&#3605;&#3633;&#3623;&#3629;&#3618;&#3656;&#3634;&#3591;&#3607;&#3637;&#3656;&#3606;&#3641;&#3585;&#3605;&#3657;&#3629;&#3591;&#3586;&#3629;&#3591;&#3615;&#3629;&#3619;&#3660;&#3617;&#3619;&#3634;&#3594;&#3585;&#3634;&#3619;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5B285-109A-4C3D-9619-72659C04C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76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Suphot</dc:creator>
  <cp:lastModifiedBy>paweena khansila</cp:lastModifiedBy>
  <cp:revision>48</cp:revision>
  <cp:lastPrinted>2021-11-04T02:00:00Z</cp:lastPrinted>
  <dcterms:created xsi:type="dcterms:W3CDTF">2021-07-14T08:07:00Z</dcterms:created>
  <dcterms:modified xsi:type="dcterms:W3CDTF">2021-11-04T02:04:00Z</dcterms:modified>
</cp:coreProperties>
</file>